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32F" w:rsidRPr="006E38D6" w:rsidRDefault="00CA732F" w:rsidP="006E38D6">
      <w:pPr>
        <w:jc w:val="center"/>
        <w:rPr>
          <w:sz w:val="44"/>
          <w:szCs w:val="44"/>
        </w:rPr>
      </w:pPr>
      <w:r w:rsidRPr="006E38D6">
        <w:rPr>
          <w:sz w:val="44"/>
          <w:szCs w:val="44"/>
        </w:rPr>
        <w:t>2017 Russell Family Fellowship Public Forum Lecture</w:t>
      </w:r>
      <w:bookmarkStart w:id="0" w:name="_GoBack"/>
      <w:bookmarkEnd w:id="0"/>
    </w:p>
    <w:p w:rsidR="00CA732F" w:rsidRPr="006E38D6" w:rsidRDefault="00CA732F" w:rsidP="006E38D6">
      <w:pPr>
        <w:jc w:val="center"/>
      </w:pPr>
    </w:p>
    <w:p w:rsidR="00CA732F" w:rsidRDefault="00CA732F" w:rsidP="006E38D6">
      <w:pPr>
        <w:jc w:val="center"/>
        <w:rPr>
          <w:sz w:val="36"/>
          <w:szCs w:val="36"/>
        </w:rPr>
      </w:pPr>
      <w:r w:rsidRPr="006E38D6">
        <w:rPr>
          <w:sz w:val="36"/>
          <w:szCs w:val="36"/>
        </w:rPr>
        <w:t>Science and Religion Dialogue: A Personal Journey</w:t>
      </w:r>
    </w:p>
    <w:p w:rsidR="00CA732F" w:rsidRPr="006E38D6" w:rsidRDefault="00CA732F" w:rsidP="006E38D6">
      <w:pPr>
        <w:jc w:val="center"/>
        <w:rPr>
          <w:sz w:val="28"/>
          <w:szCs w:val="28"/>
        </w:rPr>
      </w:pPr>
    </w:p>
    <w:p w:rsidR="00CA732F" w:rsidRPr="006E38D6" w:rsidRDefault="00CA732F" w:rsidP="006E38D6">
      <w:pPr>
        <w:jc w:val="center"/>
        <w:rPr>
          <w:sz w:val="26"/>
          <w:szCs w:val="26"/>
        </w:rPr>
      </w:pPr>
      <w:r>
        <w:rPr>
          <w:sz w:val="26"/>
          <w:szCs w:val="26"/>
        </w:rPr>
        <w:t>Wedne</w:t>
      </w:r>
      <w:r w:rsidRPr="006E38D6">
        <w:rPr>
          <w:sz w:val="26"/>
          <w:szCs w:val="26"/>
        </w:rPr>
        <w:t xml:space="preserve">sday, </w:t>
      </w:r>
      <w:r>
        <w:rPr>
          <w:sz w:val="26"/>
          <w:szCs w:val="26"/>
        </w:rPr>
        <w:t>March 8</w:t>
      </w:r>
      <w:r w:rsidRPr="006E38D6">
        <w:rPr>
          <w:sz w:val="26"/>
          <w:szCs w:val="26"/>
        </w:rPr>
        <w:t>, 201</w:t>
      </w:r>
      <w:r>
        <w:rPr>
          <w:sz w:val="26"/>
          <w:szCs w:val="26"/>
        </w:rPr>
        <w:t>7</w:t>
      </w:r>
      <w:r w:rsidRPr="006E38D6">
        <w:rPr>
          <w:sz w:val="26"/>
          <w:szCs w:val="26"/>
        </w:rPr>
        <w:t>, 7pm</w:t>
      </w:r>
    </w:p>
    <w:p w:rsidR="00CA732F" w:rsidRPr="006E38D6" w:rsidRDefault="00CA732F" w:rsidP="006E38D6">
      <w:pPr>
        <w:jc w:val="center"/>
        <w:rPr>
          <w:sz w:val="26"/>
          <w:szCs w:val="26"/>
        </w:rPr>
      </w:pPr>
      <w:r w:rsidRPr="006E38D6">
        <w:rPr>
          <w:sz w:val="26"/>
          <w:szCs w:val="26"/>
        </w:rPr>
        <w:t xml:space="preserve">Dinner Board Room, Hewlett Library, Graduate Theological </w:t>
      </w:r>
      <w:smartTag w:uri="urn:schemas-microsoft-com:office:smarttags" w:element="place">
        <w:r w:rsidRPr="006E38D6">
          <w:rPr>
            <w:sz w:val="26"/>
            <w:szCs w:val="26"/>
          </w:rPr>
          <w:t>Union</w:t>
        </w:r>
      </w:smartTag>
    </w:p>
    <w:p w:rsidR="00CA732F" w:rsidRPr="006E38D6" w:rsidRDefault="00CA732F" w:rsidP="006E38D6">
      <w:pPr>
        <w:jc w:val="center"/>
        <w:rPr>
          <w:sz w:val="26"/>
          <w:szCs w:val="26"/>
        </w:rPr>
      </w:pPr>
      <w:smartTag w:uri="urn:schemas-microsoft-com:office:smarttags" w:element="address">
        <w:smartTag w:uri="urn:schemas-microsoft-com:office:smarttags" w:element="Street">
          <w:r w:rsidRPr="006E38D6">
            <w:rPr>
              <w:sz w:val="26"/>
              <w:szCs w:val="26"/>
            </w:rPr>
            <w:t>2400 Ridge Road</w:t>
          </w:r>
        </w:smartTag>
        <w:r w:rsidRPr="006E38D6">
          <w:rPr>
            <w:sz w:val="26"/>
            <w:szCs w:val="26"/>
          </w:rPr>
          <w:t xml:space="preserve">, </w:t>
        </w:r>
        <w:smartTag w:uri="urn:schemas-microsoft-com:office:smarttags" w:element="City">
          <w:r w:rsidRPr="006E38D6">
            <w:rPr>
              <w:sz w:val="26"/>
              <w:szCs w:val="26"/>
            </w:rPr>
            <w:t>Berkeley</w:t>
          </w:r>
        </w:smartTag>
        <w:r w:rsidRPr="006E38D6">
          <w:rPr>
            <w:sz w:val="26"/>
            <w:szCs w:val="26"/>
          </w:rPr>
          <w:t xml:space="preserve">, </w:t>
        </w:r>
        <w:smartTag w:uri="urn:schemas-microsoft-com:office:smarttags" w:element="State">
          <w:r w:rsidRPr="006E38D6">
            <w:rPr>
              <w:sz w:val="26"/>
              <w:szCs w:val="26"/>
            </w:rPr>
            <w:t>California</w:t>
          </w:r>
        </w:smartTag>
      </w:smartTag>
    </w:p>
    <w:p w:rsidR="00CA732F" w:rsidRPr="006E38D6" w:rsidRDefault="00CA732F" w:rsidP="006E38D6">
      <w:pPr>
        <w:jc w:val="center"/>
        <w:rPr>
          <w:sz w:val="26"/>
          <w:szCs w:val="26"/>
        </w:rPr>
      </w:pPr>
    </w:p>
    <w:p w:rsidR="00CA732F" w:rsidRPr="00B86922" w:rsidRDefault="00CA732F" w:rsidP="006E38D6">
      <w:pPr>
        <w:jc w:val="center"/>
        <w:rPr>
          <w:i/>
          <w:sz w:val="26"/>
          <w:szCs w:val="26"/>
        </w:rPr>
      </w:pPr>
      <w:r w:rsidRPr="00B86922">
        <w:rPr>
          <w:i/>
          <w:sz w:val="22"/>
          <w:szCs w:val="22"/>
        </w:rPr>
        <w:t>This event is free and open to the public</w:t>
      </w:r>
      <w:r w:rsidRPr="00B86922">
        <w:rPr>
          <w:i/>
          <w:sz w:val="26"/>
          <w:szCs w:val="26"/>
        </w:rPr>
        <w:t>.</w:t>
      </w:r>
    </w:p>
    <w:p w:rsidR="00CA732F" w:rsidRPr="006E38D6" w:rsidRDefault="00CA732F" w:rsidP="006E38D6">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left:0;text-align:left;margin-left:9pt;margin-top:11.7pt;width:110.25pt;height:141pt;z-index:251658240;visibility:visible">
            <v:imagedata r:id="rId5" o:title=""/>
            <w10:wrap type="square"/>
          </v:shape>
        </w:pict>
      </w:r>
    </w:p>
    <w:p w:rsidR="00CA732F" w:rsidRDefault="00CA732F" w:rsidP="00B441C0">
      <w:pPr>
        <w:pStyle w:val="ListParagraph"/>
        <w:spacing w:before="100" w:beforeAutospacing="1" w:after="100" w:afterAutospacing="1"/>
        <w:jc w:val="both"/>
      </w:pPr>
      <w:r w:rsidRPr="006E38D6">
        <w:t xml:space="preserve">How did a secular, Zionist woman born in a kibbutz in </w:t>
      </w:r>
      <w:smartTag w:uri="urn:schemas-microsoft-com:office:smarttags" w:element="country-region">
        <w:smartTag w:uri="urn:schemas-microsoft-com:office:smarttags" w:element="place">
          <w:r w:rsidRPr="006E38D6">
            <w:t>Israel</w:t>
          </w:r>
        </w:smartTag>
      </w:smartTag>
      <w:r w:rsidRPr="006E38D6">
        <w:t xml:space="preserve"> become involved in the field of science and religion? While telling a unique personal story, Dr. Tirosh-Samuelson will reflect on the place of science in Jewish history, the diverse perceptions of science in modern Judaism, and the limited interest of Jews in the science and religion and dialogue. Dr. Tirosh-Samuelson will argue that engaging the field of science and religion could enrich contemporary Jewish philosophy and theology, and, conversely, that Judaism could make a distinctive contribution to the field of science and religion.</w:t>
      </w:r>
    </w:p>
    <w:p w:rsidR="00CA732F" w:rsidRDefault="00CA732F" w:rsidP="005F1F8D">
      <w:pPr>
        <w:pStyle w:val="ListParagraph"/>
        <w:spacing w:before="100" w:beforeAutospacing="1" w:after="100" w:afterAutospacing="1"/>
      </w:pPr>
    </w:p>
    <w:p w:rsidR="00CA732F" w:rsidRPr="00B86922" w:rsidRDefault="00CA732F" w:rsidP="00B441C0">
      <w:pPr>
        <w:spacing w:before="100" w:beforeAutospacing="1" w:after="100" w:afterAutospacing="1"/>
        <w:jc w:val="both"/>
        <w:rPr>
          <w:sz w:val="22"/>
          <w:szCs w:val="22"/>
        </w:rPr>
      </w:pPr>
      <w:r w:rsidRPr="00B86922">
        <w:rPr>
          <w:b/>
          <w:bCs/>
          <w:sz w:val="22"/>
          <w:szCs w:val="22"/>
        </w:rPr>
        <w:t>Professor Hava Tirosh-Samuelson</w:t>
      </w:r>
      <w:r w:rsidRPr="00B86922">
        <w:rPr>
          <w:sz w:val="22"/>
          <w:szCs w:val="22"/>
        </w:rPr>
        <w:t xml:space="preserve"> is Irving and Miriam Lowe Professor of Modern Judaism, the Director of Jewish Studies, and Professor of History at </w:t>
      </w:r>
      <w:smartTag w:uri="urn:schemas-microsoft-com:office:smarttags" w:element="PlaceName">
        <w:r w:rsidRPr="00B86922">
          <w:rPr>
            <w:sz w:val="22"/>
            <w:szCs w:val="22"/>
          </w:rPr>
          <w:t>Arizona</w:t>
        </w:r>
      </w:smartTag>
      <w:r w:rsidRPr="00B86922">
        <w:rPr>
          <w:sz w:val="22"/>
          <w:szCs w:val="22"/>
        </w:rPr>
        <w:t xml:space="preserve"> </w:t>
      </w:r>
      <w:smartTag w:uri="urn:schemas-microsoft-com:office:smarttags" w:element="PlaceType">
        <w:r w:rsidRPr="00B86922">
          <w:rPr>
            <w:sz w:val="22"/>
            <w:szCs w:val="22"/>
          </w:rPr>
          <w:t>State</w:t>
        </w:r>
      </w:smartTag>
      <w:r w:rsidRPr="00B86922">
        <w:rPr>
          <w:sz w:val="22"/>
          <w:szCs w:val="22"/>
        </w:rPr>
        <w:t xml:space="preserve"> </w:t>
      </w:r>
      <w:smartTag w:uri="urn:schemas-microsoft-com:office:smarttags" w:element="PlaceType">
        <w:r w:rsidRPr="00B86922">
          <w:rPr>
            <w:sz w:val="22"/>
            <w:szCs w:val="22"/>
          </w:rPr>
          <w:t>University</w:t>
        </w:r>
      </w:smartTag>
      <w:r w:rsidRPr="00B86922">
        <w:rPr>
          <w:sz w:val="22"/>
          <w:szCs w:val="22"/>
        </w:rPr>
        <w:t xml:space="preserve"> in </w:t>
      </w:r>
      <w:smartTag w:uri="urn:schemas-microsoft-com:office:smarttags" w:element="place">
        <w:smartTag w:uri="urn:schemas-microsoft-com:office:smarttags" w:element="City">
          <w:r w:rsidRPr="00B86922">
            <w:rPr>
              <w:sz w:val="22"/>
              <w:szCs w:val="22"/>
            </w:rPr>
            <w:t>Tempe</w:t>
          </w:r>
        </w:smartTag>
        <w:r w:rsidRPr="00B86922">
          <w:rPr>
            <w:sz w:val="22"/>
            <w:szCs w:val="22"/>
          </w:rPr>
          <w:t xml:space="preserve">, </w:t>
        </w:r>
        <w:smartTag w:uri="urn:schemas-microsoft-com:office:smarttags" w:element="State">
          <w:r w:rsidRPr="00B86922">
            <w:rPr>
              <w:sz w:val="22"/>
              <w:szCs w:val="22"/>
            </w:rPr>
            <w:t>AZ.</w:t>
          </w:r>
        </w:smartTag>
      </w:smartTag>
      <w:r w:rsidRPr="00B86922">
        <w:rPr>
          <w:sz w:val="22"/>
          <w:szCs w:val="22"/>
        </w:rPr>
        <w:t xml:space="preserve"> She holds a Ph.D. in Jewish Philosophy and Mysticism from the Hebrew University of Jerusalem (1978), and a BA in Religious Studies from </w:t>
      </w:r>
      <w:smartTag w:uri="urn:schemas-microsoft-com:office:smarttags" w:element="place">
        <w:smartTag w:uri="urn:schemas-microsoft-com:office:smarttags" w:element="City">
          <w:r w:rsidRPr="00B86922">
            <w:rPr>
              <w:sz w:val="22"/>
              <w:szCs w:val="22"/>
            </w:rPr>
            <w:t>SUNY-Stony Brook</w:t>
          </w:r>
        </w:smartTag>
        <w:r w:rsidRPr="00B86922">
          <w:rPr>
            <w:sz w:val="22"/>
            <w:szCs w:val="22"/>
          </w:rPr>
          <w:t xml:space="preserve">, </w:t>
        </w:r>
        <w:smartTag w:uri="urn:schemas-microsoft-com:office:smarttags" w:element="State">
          <w:r w:rsidRPr="00B86922">
            <w:rPr>
              <w:sz w:val="22"/>
              <w:szCs w:val="22"/>
            </w:rPr>
            <w:t>New York</w:t>
          </w:r>
        </w:smartTag>
      </w:smartTag>
      <w:r w:rsidRPr="00B86922">
        <w:rPr>
          <w:sz w:val="22"/>
          <w:szCs w:val="22"/>
        </w:rPr>
        <w:t xml:space="preserve"> (1974). Prior to joining the faculty of </w:t>
      </w:r>
      <w:smartTag w:uri="urn:schemas-microsoft-com:office:smarttags" w:element="PlaceName">
        <w:r w:rsidRPr="00B86922">
          <w:rPr>
            <w:sz w:val="22"/>
            <w:szCs w:val="22"/>
          </w:rPr>
          <w:t>Arizona</w:t>
        </w:r>
      </w:smartTag>
      <w:r w:rsidRPr="00B86922">
        <w:rPr>
          <w:sz w:val="22"/>
          <w:szCs w:val="22"/>
        </w:rPr>
        <w:t xml:space="preserve"> </w:t>
      </w:r>
      <w:smartTag w:uri="urn:schemas-microsoft-com:office:smarttags" w:element="PlaceType">
        <w:r w:rsidRPr="00B86922">
          <w:rPr>
            <w:sz w:val="22"/>
            <w:szCs w:val="22"/>
          </w:rPr>
          <w:t>State</w:t>
        </w:r>
      </w:smartTag>
      <w:r w:rsidRPr="00B86922">
        <w:rPr>
          <w:sz w:val="22"/>
          <w:szCs w:val="22"/>
        </w:rPr>
        <w:t xml:space="preserve"> </w:t>
      </w:r>
      <w:smartTag w:uri="urn:schemas-microsoft-com:office:smarttags" w:element="PlaceType">
        <w:r w:rsidRPr="00B86922">
          <w:rPr>
            <w:sz w:val="22"/>
            <w:szCs w:val="22"/>
          </w:rPr>
          <w:t>University</w:t>
        </w:r>
      </w:smartTag>
      <w:r w:rsidRPr="00B86922">
        <w:rPr>
          <w:sz w:val="22"/>
          <w:szCs w:val="22"/>
        </w:rPr>
        <w:t xml:space="preserve"> in 1999, she taught at </w:t>
      </w:r>
      <w:smartTag w:uri="urn:schemas-microsoft-com:office:smarttags" w:element="PlaceName">
        <w:r w:rsidRPr="00B86922">
          <w:rPr>
            <w:sz w:val="22"/>
            <w:szCs w:val="22"/>
          </w:rPr>
          <w:t>Indiana</w:t>
        </w:r>
      </w:smartTag>
      <w:r w:rsidRPr="00B86922">
        <w:rPr>
          <w:sz w:val="22"/>
          <w:szCs w:val="22"/>
        </w:rPr>
        <w:t xml:space="preserve"> </w:t>
      </w:r>
      <w:smartTag w:uri="urn:schemas-microsoft-com:office:smarttags" w:element="PlaceType">
        <w:r w:rsidRPr="00B86922">
          <w:rPr>
            <w:sz w:val="22"/>
            <w:szCs w:val="22"/>
          </w:rPr>
          <w:t>University</w:t>
        </w:r>
      </w:smartTag>
      <w:r w:rsidRPr="00B86922">
        <w:rPr>
          <w:sz w:val="22"/>
          <w:szCs w:val="22"/>
        </w:rPr>
        <w:t xml:space="preserve">, </w:t>
      </w:r>
      <w:smartTag w:uri="urn:schemas-microsoft-com:office:smarttags" w:element="PlaceName">
        <w:r w:rsidRPr="00B86922">
          <w:rPr>
            <w:sz w:val="22"/>
            <w:szCs w:val="22"/>
          </w:rPr>
          <w:t>Emory</w:t>
        </w:r>
      </w:smartTag>
      <w:r w:rsidRPr="00B86922">
        <w:rPr>
          <w:sz w:val="22"/>
          <w:szCs w:val="22"/>
        </w:rPr>
        <w:t xml:space="preserve"> </w:t>
      </w:r>
      <w:smartTag w:uri="urn:schemas-microsoft-com:office:smarttags" w:element="PlaceType">
        <w:r w:rsidRPr="00B86922">
          <w:rPr>
            <w:sz w:val="22"/>
            <w:szCs w:val="22"/>
          </w:rPr>
          <w:t>University</w:t>
        </w:r>
      </w:smartTag>
      <w:r w:rsidRPr="00B86922">
        <w:rPr>
          <w:sz w:val="22"/>
          <w:szCs w:val="22"/>
        </w:rPr>
        <w:t xml:space="preserve"> in </w:t>
      </w:r>
      <w:smartTag w:uri="urn:schemas-microsoft-com:office:smarttags" w:element="City">
        <w:r w:rsidRPr="00B86922">
          <w:rPr>
            <w:sz w:val="22"/>
            <w:szCs w:val="22"/>
          </w:rPr>
          <w:t>Atlanta</w:t>
        </w:r>
      </w:smartTag>
      <w:r w:rsidRPr="00B86922">
        <w:rPr>
          <w:sz w:val="22"/>
          <w:szCs w:val="22"/>
        </w:rPr>
        <w:t xml:space="preserve">, </w:t>
      </w:r>
      <w:smartTag w:uri="urn:schemas-microsoft-com:office:smarttags" w:element="PlaceName">
        <w:r w:rsidRPr="00B86922">
          <w:rPr>
            <w:sz w:val="22"/>
            <w:szCs w:val="22"/>
          </w:rPr>
          <w:t>Columbia</w:t>
        </w:r>
      </w:smartTag>
      <w:r w:rsidRPr="00B86922">
        <w:rPr>
          <w:sz w:val="22"/>
          <w:szCs w:val="22"/>
        </w:rPr>
        <w:t xml:space="preserve"> </w:t>
      </w:r>
      <w:smartTag w:uri="urn:schemas-microsoft-com:office:smarttags" w:element="PlaceType">
        <w:r w:rsidRPr="00B86922">
          <w:rPr>
            <w:sz w:val="22"/>
            <w:szCs w:val="22"/>
          </w:rPr>
          <w:t>University</w:t>
        </w:r>
      </w:smartTag>
      <w:r w:rsidRPr="00B86922">
        <w:rPr>
          <w:sz w:val="22"/>
          <w:szCs w:val="22"/>
        </w:rPr>
        <w:t xml:space="preserve"> in </w:t>
      </w:r>
      <w:smartTag w:uri="urn:schemas-microsoft-com:office:smarttags" w:element="State">
        <w:r w:rsidRPr="00B86922">
          <w:rPr>
            <w:sz w:val="22"/>
            <w:szCs w:val="22"/>
          </w:rPr>
          <w:t>New York</w:t>
        </w:r>
      </w:smartTag>
      <w:r w:rsidRPr="00B86922">
        <w:rPr>
          <w:sz w:val="22"/>
          <w:szCs w:val="22"/>
        </w:rPr>
        <w:t xml:space="preserve">, and </w:t>
      </w:r>
      <w:smartTag w:uri="urn:schemas-microsoft-com:office:smarttags" w:element="PlaceName">
        <w:r w:rsidRPr="00B86922">
          <w:rPr>
            <w:sz w:val="22"/>
            <w:szCs w:val="22"/>
          </w:rPr>
          <w:t>Hebrew</w:t>
        </w:r>
      </w:smartTag>
      <w:r w:rsidRPr="00B86922">
        <w:rPr>
          <w:sz w:val="22"/>
          <w:szCs w:val="22"/>
        </w:rPr>
        <w:t xml:space="preserve"> </w:t>
      </w:r>
      <w:smartTag w:uri="urn:schemas-microsoft-com:office:smarttags" w:element="PlaceName">
        <w:r w:rsidRPr="00B86922">
          <w:rPr>
            <w:sz w:val="22"/>
            <w:szCs w:val="22"/>
          </w:rPr>
          <w:t>Union</w:t>
        </w:r>
      </w:smartTag>
      <w:r w:rsidRPr="00B86922">
        <w:rPr>
          <w:sz w:val="22"/>
          <w:szCs w:val="22"/>
        </w:rPr>
        <w:t xml:space="preserve"> </w:t>
      </w:r>
      <w:smartTag w:uri="urn:schemas-microsoft-com:office:smarttags" w:element="PlaceType">
        <w:r w:rsidRPr="00B86922">
          <w:rPr>
            <w:sz w:val="22"/>
            <w:szCs w:val="22"/>
          </w:rPr>
          <w:t>College</w:t>
        </w:r>
      </w:smartTag>
      <w:r w:rsidRPr="00B86922">
        <w:rPr>
          <w:sz w:val="22"/>
          <w:szCs w:val="22"/>
        </w:rPr>
        <w:t xml:space="preserve"> in </w:t>
      </w:r>
      <w:smartTag w:uri="urn:schemas-microsoft-com:office:smarttags" w:element="place">
        <w:smartTag w:uri="urn:schemas-microsoft-com:office:smarttags" w:element="State">
          <w:r w:rsidRPr="00B86922">
            <w:rPr>
              <w:sz w:val="22"/>
              <w:szCs w:val="22"/>
            </w:rPr>
            <w:t>New York</w:t>
          </w:r>
        </w:smartTag>
      </w:smartTag>
      <w:r w:rsidRPr="00B86922">
        <w:rPr>
          <w:sz w:val="22"/>
          <w:szCs w:val="22"/>
        </w:rPr>
        <w:t xml:space="preserve">. </w:t>
      </w:r>
    </w:p>
    <w:p w:rsidR="00CA732F" w:rsidRPr="00B86922" w:rsidRDefault="00CA732F" w:rsidP="00B441C0">
      <w:pPr>
        <w:spacing w:before="100" w:beforeAutospacing="1" w:after="100" w:afterAutospacing="1"/>
        <w:jc w:val="both"/>
        <w:rPr>
          <w:sz w:val="22"/>
          <w:szCs w:val="22"/>
        </w:rPr>
      </w:pPr>
      <w:r w:rsidRPr="00B86922">
        <w:rPr>
          <w:sz w:val="22"/>
          <w:szCs w:val="22"/>
        </w:rPr>
        <w:t xml:space="preserve">Tirosh-Samuelson is a Jewish intellectual historian who focuses on the interplay of philosophy and mysticism, Judaism and science, and Judaism and ecology. In addition to over 50 essays and book chapters, she is the </w:t>
      </w:r>
      <w:r w:rsidRPr="00B86922">
        <w:rPr>
          <w:bCs/>
          <w:sz w:val="22"/>
          <w:szCs w:val="22"/>
        </w:rPr>
        <w:t>author</w:t>
      </w:r>
      <w:r w:rsidRPr="00B86922">
        <w:rPr>
          <w:b/>
          <w:bCs/>
          <w:sz w:val="22"/>
          <w:szCs w:val="22"/>
        </w:rPr>
        <w:t xml:space="preserve"> </w:t>
      </w:r>
      <w:r w:rsidRPr="00B86922">
        <w:rPr>
          <w:sz w:val="22"/>
          <w:szCs w:val="22"/>
        </w:rPr>
        <w:t xml:space="preserve">of </w:t>
      </w:r>
      <w:r w:rsidRPr="00B86922">
        <w:rPr>
          <w:i/>
          <w:iCs/>
          <w:sz w:val="22"/>
          <w:szCs w:val="22"/>
        </w:rPr>
        <w:t xml:space="preserve">Between Worlds: The Life and Work of Rabbi David ben Judah Messer Leon </w:t>
      </w:r>
      <w:r w:rsidRPr="00B86922">
        <w:rPr>
          <w:sz w:val="22"/>
          <w:szCs w:val="22"/>
        </w:rPr>
        <w:t xml:space="preserve">(1991) which received the award of the Hebrew University for the best work in Jewish history for 1991, and the author of </w:t>
      </w:r>
      <w:r w:rsidRPr="00B86922">
        <w:rPr>
          <w:i/>
          <w:iCs/>
          <w:sz w:val="22"/>
          <w:szCs w:val="22"/>
        </w:rPr>
        <w:t xml:space="preserve">Happiness in Premodern Judaism: Virtue, Knowledge and Well-Being in Premodern Judaism </w:t>
      </w:r>
      <w:r w:rsidRPr="00B86922">
        <w:rPr>
          <w:sz w:val="22"/>
          <w:szCs w:val="22"/>
        </w:rPr>
        <w:t xml:space="preserve">(2003). She is also the </w:t>
      </w:r>
      <w:r w:rsidRPr="00B86922">
        <w:rPr>
          <w:bCs/>
          <w:sz w:val="22"/>
          <w:szCs w:val="22"/>
        </w:rPr>
        <w:t>editor</w:t>
      </w:r>
      <w:r w:rsidRPr="00B86922">
        <w:rPr>
          <w:b/>
          <w:bCs/>
          <w:sz w:val="22"/>
          <w:szCs w:val="22"/>
        </w:rPr>
        <w:t xml:space="preserve"> </w:t>
      </w:r>
      <w:r w:rsidRPr="00B86922">
        <w:rPr>
          <w:sz w:val="22"/>
          <w:szCs w:val="22"/>
        </w:rPr>
        <w:t xml:space="preserve">of </w:t>
      </w:r>
      <w:r w:rsidRPr="00B86922">
        <w:rPr>
          <w:i/>
          <w:iCs/>
          <w:sz w:val="22"/>
          <w:szCs w:val="22"/>
        </w:rPr>
        <w:t xml:space="preserve">Judaism and Ecology: Created World and Revealed World </w:t>
      </w:r>
      <w:r w:rsidRPr="00B86922">
        <w:rPr>
          <w:sz w:val="22"/>
          <w:szCs w:val="22"/>
        </w:rPr>
        <w:t xml:space="preserve">(2002); </w:t>
      </w:r>
      <w:r w:rsidRPr="00B86922">
        <w:rPr>
          <w:i/>
          <w:iCs/>
          <w:sz w:val="22"/>
          <w:szCs w:val="22"/>
        </w:rPr>
        <w:t xml:space="preserve">Women and Gender in Jewish Philosophy </w:t>
      </w:r>
      <w:r w:rsidRPr="00B86922">
        <w:rPr>
          <w:sz w:val="22"/>
          <w:szCs w:val="22"/>
        </w:rPr>
        <w:t xml:space="preserve">(2004); </w:t>
      </w:r>
      <w:r w:rsidRPr="00B86922">
        <w:rPr>
          <w:i/>
          <w:iCs/>
          <w:sz w:val="22"/>
          <w:szCs w:val="22"/>
        </w:rPr>
        <w:t xml:space="preserve">Judaism and the Phenomenon of Life: The Legacy of Hans Jonas </w:t>
      </w:r>
      <w:r w:rsidRPr="00B86922">
        <w:rPr>
          <w:sz w:val="22"/>
          <w:szCs w:val="22"/>
        </w:rPr>
        <w:t xml:space="preserve">(2008); </w:t>
      </w:r>
      <w:r w:rsidRPr="00B86922">
        <w:rPr>
          <w:i/>
          <w:iCs/>
          <w:sz w:val="22"/>
          <w:szCs w:val="22"/>
        </w:rPr>
        <w:t xml:space="preserve">Building Better Humans? Refocusing the Debate on Transhumanism </w:t>
      </w:r>
      <w:r w:rsidRPr="00B86922">
        <w:rPr>
          <w:sz w:val="22"/>
          <w:szCs w:val="22"/>
        </w:rPr>
        <w:t>(2011)</w:t>
      </w:r>
      <w:r w:rsidRPr="00B86922">
        <w:rPr>
          <w:i/>
          <w:iCs/>
          <w:sz w:val="22"/>
          <w:szCs w:val="22"/>
        </w:rPr>
        <w:t xml:space="preserve">; </w:t>
      </w:r>
      <w:smartTag w:uri="urn:schemas-microsoft-com:office:smarttags" w:element="City">
        <w:r w:rsidRPr="00B86922">
          <w:rPr>
            <w:i/>
            <w:iCs/>
            <w:sz w:val="22"/>
            <w:szCs w:val="22"/>
          </w:rPr>
          <w:t>Hollywood</w:t>
        </w:r>
      </w:smartTag>
      <w:r w:rsidRPr="00B86922">
        <w:rPr>
          <w:i/>
          <w:iCs/>
          <w:sz w:val="22"/>
          <w:szCs w:val="22"/>
        </w:rPr>
        <w:t xml:space="preserve">'s </w:t>
      </w:r>
      <w:smartTag w:uri="urn:schemas-microsoft-com:office:smarttags" w:element="place">
        <w:r w:rsidRPr="00B86922">
          <w:rPr>
            <w:i/>
            <w:iCs/>
            <w:sz w:val="22"/>
            <w:szCs w:val="22"/>
          </w:rPr>
          <w:t>Chosen</w:t>
        </w:r>
      </w:smartTag>
      <w:r w:rsidRPr="00B86922">
        <w:rPr>
          <w:i/>
          <w:iCs/>
          <w:sz w:val="22"/>
          <w:szCs w:val="22"/>
        </w:rPr>
        <w:t xml:space="preserve"> People: The Jewish Experience in American Cinema </w:t>
      </w:r>
      <w:r w:rsidRPr="00B86922">
        <w:rPr>
          <w:sz w:val="22"/>
          <w:szCs w:val="22"/>
        </w:rPr>
        <w:t xml:space="preserve">(2012); </w:t>
      </w:r>
      <w:r w:rsidRPr="00B86922">
        <w:rPr>
          <w:i/>
          <w:iCs/>
          <w:sz w:val="22"/>
          <w:szCs w:val="22"/>
        </w:rPr>
        <w:t xml:space="preserve">Jewish Philosophy for the Twenty-First Century: Personal Reflections </w:t>
      </w:r>
      <w:r w:rsidRPr="00B86922">
        <w:rPr>
          <w:sz w:val="22"/>
          <w:szCs w:val="22"/>
        </w:rPr>
        <w:t xml:space="preserve">(2014); and </w:t>
      </w:r>
      <w:r w:rsidRPr="00B86922">
        <w:rPr>
          <w:i/>
          <w:iCs/>
          <w:sz w:val="22"/>
          <w:szCs w:val="22"/>
        </w:rPr>
        <w:t xml:space="preserve">Perfecting Human Futures: Transhuman Visions and Technological Imaginations </w:t>
      </w:r>
      <w:r w:rsidRPr="00B86922">
        <w:rPr>
          <w:sz w:val="22"/>
          <w:szCs w:val="22"/>
        </w:rPr>
        <w:t xml:space="preserve">(2016). Professor Tirosh-Samuelson is the </w:t>
      </w:r>
      <w:r w:rsidRPr="00B86922">
        <w:rPr>
          <w:bCs/>
          <w:sz w:val="22"/>
          <w:szCs w:val="22"/>
        </w:rPr>
        <w:t>editor-in-chief</w:t>
      </w:r>
      <w:r w:rsidRPr="00B86922">
        <w:rPr>
          <w:b/>
          <w:bCs/>
          <w:sz w:val="22"/>
          <w:szCs w:val="22"/>
        </w:rPr>
        <w:t xml:space="preserve"> </w:t>
      </w:r>
      <w:r w:rsidRPr="00B86922">
        <w:rPr>
          <w:sz w:val="22"/>
          <w:szCs w:val="22"/>
        </w:rPr>
        <w:t>of the LIBRARY OF CONTEMPORARY JEWISH PHILOSOP</w:t>
      </w:r>
      <w:r>
        <w:rPr>
          <w:sz w:val="22"/>
          <w:szCs w:val="22"/>
        </w:rPr>
        <w:t>H</w:t>
      </w:r>
      <w:r w:rsidRPr="00B86922">
        <w:rPr>
          <w:sz w:val="22"/>
          <w:szCs w:val="22"/>
        </w:rPr>
        <w:t xml:space="preserve">ERS (2013-2017), a series of 20 books featuring outstanding Jewish thinkers today. </w:t>
      </w:r>
    </w:p>
    <w:p w:rsidR="00CA732F" w:rsidRPr="006E38D6" w:rsidRDefault="00CA732F" w:rsidP="00B441C0">
      <w:pPr>
        <w:jc w:val="both"/>
      </w:pPr>
      <w:r w:rsidRPr="00B86922">
        <w:rPr>
          <w:sz w:val="22"/>
          <w:szCs w:val="22"/>
        </w:rPr>
        <w:t xml:space="preserve">Within the field of science and religion, she explores the interplay of religion, science and technology with a focus on transhumanism. She is the PI or Co-PI of several Templeton funded projects: 1) “Facing the Challenges of Transhumanism: Religion, Science, and Technology”; 2) “The Transhumanist Imagination: Innovation, Secularization and Eschatology”; and “Beyond Secularization: Piloting New Approaches for the Study of Religion, Science, and Technology in Public Life”. She is a member of International Society of Science and Religion (ISSR) and serves on the academic board of </w:t>
      </w:r>
      <w:r w:rsidRPr="00B86922">
        <w:rPr>
          <w:i/>
          <w:sz w:val="22"/>
          <w:szCs w:val="22"/>
        </w:rPr>
        <w:t>Zygon: Journal of Religion and Science</w:t>
      </w:r>
      <w:r w:rsidRPr="00B86922">
        <w:rPr>
          <w:sz w:val="22"/>
          <w:szCs w:val="22"/>
        </w:rPr>
        <w:t>. As Director of the Center for Jewish Studies at ASU, Tirosh-Samuelson manages the international society, Judaism, Science and Medicine Group (JSMG) and organizes its annual conferences.</w:t>
      </w:r>
      <w:r w:rsidRPr="006E38D6">
        <w:t xml:space="preserve"> </w:t>
      </w:r>
    </w:p>
    <w:p w:rsidR="00CA732F" w:rsidRDefault="00CA732F" w:rsidP="00B86922">
      <w:pPr>
        <w:pStyle w:val="ListParagraph"/>
        <w:spacing w:before="100" w:beforeAutospacing="1" w:after="100" w:afterAutospacing="1"/>
        <w:jc w:val="center"/>
        <w:rPr>
          <w:sz w:val="28"/>
          <w:szCs w:val="28"/>
        </w:rPr>
      </w:pPr>
      <w:r w:rsidRPr="002E714D">
        <w:rPr>
          <w:sz w:val="28"/>
          <w:szCs w:val="28"/>
        </w:rPr>
        <w:t xml:space="preserve">The Center for Theology and the Natural Sciences (CTNS) is a Program of the Graduate Theological Union </w:t>
      </w:r>
      <w:r>
        <w:rPr>
          <w:sz w:val="28"/>
          <w:szCs w:val="28"/>
        </w:rPr>
        <w:t>(</w:t>
      </w:r>
      <w:r w:rsidRPr="002E714D">
        <w:rPr>
          <w:sz w:val="28"/>
          <w:szCs w:val="28"/>
        </w:rPr>
        <w:t>www.ctns.org</w:t>
      </w:r>
      <w:r>
        <w:rPr>
          <w:sz w:val="28"/>
          <w:szCs w:val="28"/>
        </w:rPr>
        <w:t>)</w:t>
      </w:r>
      <w:r w:rsidRPr="002E714D">
        <w:rPr>
          <w:sz w:val="28"/>
          <w:szCs w:val="28"/>
        </w:rPr>
        <w:t xml:space="preserve">. </w:t>
      </w:r>
    </w:p>
    <w:p w:rsidR="00CA732F" w:rsidRPr="002E714D" w:rsidRDefault="00CA732F" w:rsidP="00B86922">
      <w:pPr>
        <w:pStyle w:val="ListParagraph"/>
        <w:spacing w:before="100" w:beforeAutospacing="1" w:after="100" w:afterAutospacing="1"/>
        <w:jc w:val="center"/>
        <w:rPr>
          <w:sz w:val="28"/>
          <w:szCs w:val="28"/>
        </w:rPr>
      </w:pPr>
      <w:r w:rsidRPr="002E714D">
        <w:rPr>
          <w:sz w:val="28"/>
          <w:szCs w:val="28"/>
        </w:rPr>
        <w:t>For more information please contact us at ctnsinfo@ctns.org.</w:t>
      </w:r>
    </w:p>
    <w:p w:rsidR="00CA732F" w:rsidRPr="00A02307" w:rsidRDefault="00CA732F" w:rsidP="00343D4B">
      <w:pPr>
        <w:jc w:val="center"/>
        <w:rPr>
          <w:color w:val="808080"/>
          <w:sz w:val="38"/>
          <w:szCs w:val="38"/>
        </w:rPr>
      </w:pPr>
      <w:r w:rsidRPr="00A02307">
        <w:rPr>
          <w:color w:val="808080"/>
          <w:sz w:val="38"/>
          <w:szCs w:val="38"/>
        </w:rPr>
        <w:t>201</w:t>
      </w:r>
      <w:r>
        <w:rPr>
          <w:color w:val="808080"/>
          <w:sz w:val="38"/>
          <w:szCs w:val="38"/>
        </w:rPr>
        <w:t>7</w:t>
      </w:r>
      <w:r w:rsidRPr="00A02307">
        <w:rPr>
          <w:color w:val="808080"/>
          <w:sz w:val="38"/>
          <w:szCs w:val="38"/>
        </w:rPr>
        <w:t xml:space="preserve"> Russell Family Fellowship </w:t>
      </w:r>
      <w:r>
        <w:rPr>
          <w:color w:val="808080"/>
          <w:sz w:val="38"/>
          <w:szCs w:val="38"/>
        </w:rPr>
        <w:t>Research Conference</w:t>
      </w:r>
    </w:p>
    <w:p w:rsidR="00CA732F" w:rsidRPr="00BC4E1C" w:rsidRDefault="00CA732F" w:rsidP="00343D4B">
      <w:pPr>
        <w:rPr>
          <w:sz w:val="20"/>
          <w:szCs w:val="20"/>
        </w:rPr>
      </w:pPr>
    </w:p>
    <w:p w:rsidR="00CA732F" w:rsidRDefault="00CA732F" w:rsidP="00343D4B">
      <w:pPr>
        <w:jc w:val="center"/>
        <w:rPr>
          <w:noProof/>
          <w:sz w:val="22"/>
          <w:szCs w:val="22"/>
        </w:rPr>
      </w:pPr>
      <w:r>
        <w:rPr>
          <w:sz w:val="46"/>
          <w:szCs w:val="46"/>
        </w:rPr>
        <w:t>In Pursuit of Perfection: The Misguided Transhumanist Vision</w:t>
      </w:r>
      <w:r w:rsidRPr="00343D4B">
        <w:rPr>
          <w:noProof/>
          <w:sz w:val="22"/>
          <w:szCs w:val="22"/>
        </w:rPr>
        <w:t xml:space="preserve"> </w:t>
      </w:r>
    </w:p>
    <w:p w:rsidR="00CA732F" w:rsidRDefault="00CA732F" w:rsidP="00343D4B">
      <w:pPr>
        <w:jc w:val="center"/>
        <w:rPr>
          <w:noProof/>
          <w:sz w:val="22"/>
          <w:szCs w:val="22"/>
        </w:rPr>
      </w:pPr>
    </w:p>
    <w:p w:rsidR="00CA732F" w:rsidRDefault="00CA732F" w:rsidP="00343D4B">
      <w:pPr>
        <w:jc w:val="center"/>
        <w:rPr>
          <w:noProof/>
          <w:sz w:val="22"/>
          <w:szCs w:val="22"/>
        </w:rPr>
      </w:pPr>
    </w:p>
    <w:p w:rsidR="00CA732F" w:rsidRPr="00B441C0" w:rsidRDefault="00CA732F" w:rsidP="00B441C0">
      <w:pPr>
        <w:jc w:val="center"/>
        <w:rPr>
          <w:sz w:val="44"/>
          <w:szCs w:val="44"/>
        </w:rPr>
      </w:pPr>
      <w:r>
        <w:rPr>
          <w:noProof/>
        </w:rPr>
        <w:pict>
          <v:shape id="Picture 3" o:spid="_x0000_s1027" type="#_x0000_t75" style="position:absolute;left:0;text-align:left;margin-left:9pt;margin-top:5.45pt;width:110.25pt;height:141pt;z-index:251659264;visibility:visible">
            <v:imagedata r:id="rId5" o:title=""/>
            <w10:wrap type="square"/>
          </v:shape>
        </w:pict>
      </w:r>
      <w:r w:rsidRPr="00B441C0">
        <w:rPr>
          <w:sz w:val="44"/>
          <w:szCs w:val="44"/>
        </w:rPr>
        <w:t>Hava Tirosh-Samuelson</w:t>
      </w:r>
    </w:p>
    <w:p w:rsidR="00CA732F" w:rsidRDefault="00CA732F" w:rsidP="00343D4B">
      <w:pPr>
        <w:pStyle w:val="ListParagraph"/>
        <w:spacing w:before="100" w:beforeAutospacing="1" w:after="100" w:afterAutospacing="1"/>
        <w:jc w:val="center"/>
        <w:rPr>
          <w:rStyle w:val="subhead"/>
        </w:rPr>
      </w:pPr>
    </w:p>
    <w:p w:rsidR="00CA732F" w:rsidRPr="00A02307" w:rsidRDefault="00CA732F" w:rsidP="00343D4B">
      <w:pPr>
        <w:pStyle w:val="ListParagraph"/>
        <w:spacing w:before="100" w:beforeAutospacing="1" w:after="100" w:afterAutospacing="1"/>
        <w:jc w:val="center"/>
        <w:rPr>
          <w:rStyle w:val="subhead"/>
          <w:sz w:val="30"/>
          <w:szCs w:val="30"/>
        </w:rPr>
      </w:pPr>
      <w:r>
        <w:rPr>
          <w:rStyle w:val="subhead"/>
          <w:sz w:val="30"/>
          <w:szCs w:val="30"/>
        </w:rPr>
        <w:t>Thursd</w:t>
      </w:r>
      <w:r w:rsidRPr="00A02307">
        <w:rPr>
          <w:rStyle w:val="subhead"/>
          <w:sz w:val="30"/>
          <w:szCs w:val="30"/>
        </w:rPr>
        <w:t xml:space="preserve">ay, </w:t>
      </w:r>
      <w:r>
        <w:rPr>
          <w:rStyle w:val="subhead"/>
          <w:sz w:val="30"/>
          <w:szCs w:val="30"/>
        </w:rPr>
        <w:t>March</w:t>
      </w:r>
      <w:r w:rsidRPr="00A02307">
        <w:rPr>
          <w:rStyle w:val="subhead"/>
          <w:sz w:val="30"/>
          <w:szCs w:val="30"/>
        </w:rPr>
        <w:t xml:space="preserve"> </w:t>
      </w:r>
      <w:r>
        <w:rPr>
          <w:rStyle w:val="subhead"/>
          <w:sz w:val="30"/>
          <w:szCs w:val="30"/>
        </w:rPr>
        <w:t>9</w:t>
      </w:r>
      <w:r w:rsidRPr="00A02307">
        <w:rPr>
          <w:rStyle w:val="subhead"/>
          <w:sz w:val="30"/>
          <w:szCs w:val="30"/>
        </w:rPr>
        <w:t>, 201</w:t>
      </w:r>
      <w:r>
        <w:rPr>
          <w:rStyle w:val="subhead"/>
          <w:sz w:val="30"/>
          <w:szCs w:val="30"/>
        </w:rPr>
        <w:t>7</w:t>
      </w:r>
      <w:r w:rsidRPr="00A02307">
        <w:rPr>
          <w:rStyle w:val="subhead"/>
          <w:sz w:val="30"/>
          <w:szCs w:val="30"/>
        </w:rPr>
        <w:t xml:space="preserve">, </w:t>
      </w:r>
      <w:r>
        <w:rPr>
          <w:rStyle w:val="subhead"/>
          <w:sz w:val="30"/>
          <w:szCs w:val="30"/>
        </w:rPr>
        <w:t>1:00-5:00</w:t>
      </w:r>
      <w:r w:rsidRPr="00A02307">
        <w:rPr>
          <w:rStyle w:val="subhead"/>
          <w:sz w:val="30"/>
          <w:szCs w:val="30"/>
        </w:rPr>
        <w:t>pm</w:t>
      </w:r>
    </w:p>
    <w:p w:rsidR="00CA732F" w:rsidRPr="009F0A77" w:rsidRDefault="00CA732F" w:rsidP="00343D4B">
      <w:pPr>
        <w:pStyle w:val="ListParagraph"/>
        <w:spacing w:before="100" w:beforeAutospacing="1" w:after="100" w:afterAutospacing="1"/>
        <w:jc w:val="center"/>
        <w:rPr>
          <w:rStyle w:val="subhead"/>
          <w:i/>
        </w:rPr>
      </w:pPr>
      <w:r>
        <w:rPr>
          <w:rStyle w:val="subhead"/>
          <w:i/>
        </w:rPr>
        <w:t xml:space="preserve">Registration required. </w:t>
      </w:r>
    </w:p>
    <w:p w:rsidR="00CA732F" w:rsidRDefault="00CA732F" w:rsidP="00343D4B">
      <w:pPr>
        <w:pStyle w:val="ListParagraph"/>
        <w:spacing w:before="100" w:beforeAutospacing="1" w:after="100" w:afterAutospacing="1"/>
        <w:jc w:val="center"/>
      </w:pPr>
      <w:r w:rsidRPr="0095407E">
        <w:t>Dinner Board Room</w:t>
      </w:r>
      <w:r>
        <w:t xml:space="preserve">, Hewlett Library, Graduate Theological </w:t>
      </w:r>
      <w:smartTag w:uri="urn:schemas-microsoft-com:office:smarttags" w:element="place">
        <w:r>
          <w:t>Union</w:t>
        </w:r>
      </w:smartTag>
      <w:r>
        <w:t xml:space="preserve">, </w:t>
      </w:r>
    </w:p>
    <w:p w:rsidR="00CA732F" w:rsidRPr="0095407E" w:rsidRDefault="00CA732F" w:rsidP="00343D4B">
      <w:pPr>
        <w:pStyle w:val="ListParagraph"/>
        <w:spacing w:before="100" w:beforeAutospacing="1" w:after="100" w:afterAutospacing="1"/>
        <w:jc w:val="center"/>
        <w:rPr>
          <w:rStyle w:val="subhead"/>
        </w:rPr>
      </w:pPr>
      <w:smartTag w:uri="urn:schemas-microsoft-com:office:smarttags" w:element="address">
        <w:smartTag w:uri="urn:schemas-microsoft-com:office:smarttags" w:element="Street">
          <w:r w:rsidRPr="0095407E">
            <w:t>2400 Ridge Road</w:t>
          </w:r>
        </w:smartTag>
        <w:r w:rsidRPr="0095407E">
          <w:t xml:space="preserve">, </w:t>
        </w:r>
        <w:smartTag w:uri="urn:schemas-microsoft-com:office:smarttags" w:element="City">
          <w:r w:rsidRPr="0095407E">
            <w:t>Berkeley</w:t>
          </w:r>
        </w:smartTag>
        <w:r w:rsidRPr="0095407E">
          <w:t xml:space="preserve">, </w:t>
        </w:r>
        <w:smartTag w:uri="urn:schemas-microsoft-com:office:smarttags" w:element="State">
          <w:r w:rsidRPr="0095407E">
            <w:t>California</w:t>
          </w:r>
        </w:smartTag>
      </w:smartTag>
    </w:p>
    <w:p w:rsidR="00CA732F" w:rsidRDefault="00CA732F" w:rsidP="00B441C0">
      <w:pPr>
        <w:spacing w:before="100" w:beforeAutospacing="1" w:after="100" w:afterAutospacing="1"/>
        <w:jc w:val="both"/>
      </w:pPr>
    </w:p>
    <w:p w:rsidR="00CA732F" w:rsidRDefault="00CA732F" w:rsidP="00B441C0">
      <w:pPr>
        <w:spacing w:before="100" w:beforeAutospacing="1" w:after="100" w:afterAutospacing="1"/>
        <w:jc w:val="both"/>
      </w:pPr>
      <w:r>
        <w:t xml:space="preserve">Transhhumanism is a secular ideology that invests technology with spiritual meaning. Presenting transhumanism as a pursuit for perfection of the human species, the lecture highlights the innate ambiguity of transhumanist discourse which treats perfection both as a stadial process of self-improvement as well as an end state of the process: the emergence of the posthuman species. The lecture highlights the main themes of transhumanist discourse -- human enhancement, morphological freedom, cyborgization, Singularity, and mind-uploading -- and argues that transhumanism is culturally significant but deeply misguided. The transhumanist pursuit of perfection by means of technology reflects the cross-currents of our post-secular age. </w:t>
      </w:r>
    </w:p>
    <w:p w:rsidR="00CA732F" w:rsidRDefault="00CA732F" w:rsidP="00343D4B">
      <w:pPr>
        <w:spacing w:before="100" w:beforeAutospacing="1" w:after="100" w:afterAutospacing="1"/>
      </w:pPr>
      <w:r w:rsidRPr="00B86922">
        <w:rPr>
          <w:b/>
          <w:bCs/>
          <w:sz w:val="22"/>
          <w:szCs w:val="22"/>
        </w:rPr>
        <w:t>Professor Hava Tirosh-Samuelson</w:t>
      </w:r>
      <w:r w:rsidRPr="00B86922">
        <w:rPr>
          <w:sz w:val="22"/>
          <w:szCs w:val="22"/>
        </w:rPr>
        <w:t xml:space="preserve"> is Irving and Miriam Lowe Professor of Modern Judaism, the Director of Jewish Studies, and Professor of History at </w:t>
      </w:r>
      <w:smartTag w:uri="urn:schemas-microsoft-com:office:smarttags" w:element="PlaceName">
        <w:r w:rsidRPr="00B86922">
          <w:rPr>
            <w:sz w:val="22"/>
            <w:szCs w:val="22"/>
          </w:rPr>
          <w:t>Arizona</w:t>
        </w:r>
      </w:smartTag>
      <w:r w:rsidRPr="00B86922">
        <w:rPr>
          <w:sz w:val="22"/>
          <w:szCs w:val="22"/>
        </w:rPr>
        <w:t xml:space="preserve"> </w:t>
      </w:r>
      <w:smartTag w:uri="urn:schemas-microsoft-com:office:smarttags" w:element="PlaceType">
        <w:r w:rsidRPr="00B86922">
          <w:rPr>
            <w:sz w:val="22"/>
            <w:szCs w:val="22"/>
          </w:rPr>
          <w:t>State</w:t>
        </w:r>
      </w:smartTag>
      <w:r w:rsidRPr="00B86922">
        <w:rPr>
          <w:sz w:val="22"/>
          <w:szCs w:val="22"/>
        </w:rPr>
        <w:t xml:space="preserve"> </w:t>
      </w:r>
      <w:smartTag w:uri="urn:schemas-microsoft-com:office:smarttags" w:element="PlaceType">
        <w:r w:rsidRPr="00B86922">
          <w:rPr>
            <w:sz w:val="22"/>
            <w:szCs w:val="22"/>
          </w:rPr>
          <w:t>University</w:t>
        </w:r>
      </w:smartTag>
      <w:r w:rsidRPr="00B86922">
        <w:rPr>
          <w:sz w:val="22"/>
          <w:szCs w:val="22"/>
        </w:rPr>
        <w:t xml:space="preserve"> in </w:t>
      </w:r>
      <w:smartTag w:uri="urn:schemas-microsoft-com:office:smarttags" w:element="City">
        <w:smartTag w:uri="urn:schemas-microsoft-com:office:smarttags" w:element="place">
          <w:r w:rsidRPr="00B86922">
            <w:rPr>
              <w:sz w:val="22"/>
              <w:szCs w:val="22"/>
            </w:rPr>
            <w:t>Tempe</w:t>
          </w:r>
        </w:smartTag>
        <w:r w:rsidRPr="00B86922">
          <w:rPr>
            <w:sz w:val="22"/>
            <w:szCs w:val="22"/>
          </w:rPr>
          <w:t xml:space="preserve">, </w:t>
        </w:r>
        <w:smartTag w:uri="urn:schemas-microsoft-com:office:smarttags" w:element="State">
          <w:r w:rsidRPr="00B86922">
            <w:rPr>
              <w:sz w:val="22"/>
              <w:szCs w:val="22"/>
            </w:rPr>
            <w:t>AZ</w:t>
          </w:r>
        </w:smartTag>
      </w:smartTag>
      <w:r>
        <w:t xml:space="preserve"> </w:t>
      </w:r>
    </w:p>
    <w:p w:rsidR="00CA732F" w:rsidRDefault="00CA732F" w:rsidP="00343D4B">
      <w:pPr>
        <w:spacing w:before="100" w:beforeAutospacing="1" w:after="100" w:afterAutospacing="1"/>
      </w:pPr>
      <w:r>
        <w:t xml:space="preserve">Conference Respondents: Arvin Gouw, Brian Patrick Green, Stanley Klein and Ted Peters </w:t>
      </w:r>
    </w:p>
    <w:p w:rsidR="00CA732F" w:rsidRDefault="00CA732F" w:rsidP="00343D4B">
      <w:pPr>
        <w:rPr>
          <w:sz w:val="22"/>
          <w:szCs w:val="22"/>
        </w:rPr>
      </w:pPr>
      <w:r w:rsidRPr="00B441C0">
        <w:rPr>
          <w:b/>
          <w:sz w:val="22"/>
          <w:szCs w:val="22"/>
        </w:rPr>
        <w:t>Registration Required.</w:t>
      </w:r>
      <w:r>
        <w:rPr>
          <w:sz w:val="22"/>
          <w:szCs w:val="22"/>
        </w:rPr>
        <w:t xml:space="preserve"> To register </w:t>
      </w:r>
      <w:r w:rsidRPr="00FC5A79">
        <w:rPr>
          <w:sz w:val="22"/>
          <w:szCs w:val="22"/>
        </w:rPr>
        <w:t xml:space="preserve">please </w:t>
      </w:r>
      <w:r>
        <w:rPr>
          <w:sz w:val="22"/>
          <w:szCs w:val="22"/>
        </w:rPr>
        <w:t>see</w:t>
      </w:r>
      <w:r w:rsidRPr="00FC5A79">
        <w:rPr>
          <w:sz w:val="22"/>
          <w:szCs w:val="22"/>
        </w:rPr>
        <w:t xml:space="preserve"> </w:t>
      </w:r>
      <w:hyperlink r:id="rId6" w:history="1">
        <w:r w:rsidRPr="00FC5A79">
          <w:rPr>
            <w:rStyle w:val="Hyperlink"/>
            <w:sz w:val="22"/>
            <w:szCs w:val="22"/>
          </w:rPr>
          <w:t>www.ctns.org/jkr_fellow_pay.html</w:t>
        </w:r>
      </w:hyperlink>
      <w:r>
        <w:rPr>
          <w:rStyle w:val="Hyperlink"/>
          <w:sz w:val="22"/>
          <w:szCs w:val="22"/>
        </w:rPr>
        <w:t xml:space="preserve">. </w:t>
      </w:r>
      <w:r>
        <w:rPr>
          <w:sz w:val="22"/>
          <w:szCs w:val="22"/>
        </w:rPr>
        <w:t xml:space="preserve">More information and the conference schedule can be found at </w:t>
      </w:r>
      <w:hyperlink r:id="rId7" w:history="1">
        <w:r w:rsidRPr="00947240">
          <w:rPr>
            <w:rStyle w:val="Hyperlink"/>
            <w:sz w:val="22"/>
            <w:szCs w:val="22"/>
          </w:rPr>
          <w:t>http://www.ctns.org/jkr_fellow.html</w:t>
        </w:r>
      </w:hyperlink>
      <w:r>
        <w:rPr>
          <w:sz w:val="22"/>
          <w:szCs w:val="22"/>
        </w:rPr>
        <w:t>.</w:t>
      </w:r>
    </w:p>
    <w:p w:rsidR="00CA732F" w:rsidRDefault="00CA732F" w:rsidP="00343D4B">
      <w:pPr>
        <w:rPr>
          <w:sz w:val="22"/>
          <w:szCs w:val="22"/>
        </w:rPr>
      </w:pPr>
    </w:p>
    <w:p w:rsidR="00CA732F" w:rsidRDefault="00CA732F" w:rsidP="00343D4B">
      <w:pPr>
        <w:rPr>
          <w:sz w:val="22"/>
          <w:szCs w:val="22"/>
        </w:rPr>
      </w:pPr>
    </w:p>
    <w:p w:rsidR="00CA732F" w:rsidRDefault="00CA732F" w:rsidP="00343D4B">
      <w:pPr>
        <w:rPr>
          <w:sz w:val="22"/>
          <w:szCs w:val="22"/>
        </w:rPr>
      </w:pPr>
      <w:r>
        <w:rPr>
          <w:sz w:val="22"/>
          <w:szCs w:val="22"/>
        </w:rPr>
        <w:t xml:space="preserve">Other Russell Fellowship Events (free and open to the public): </w:t>
      </w:r>
    </w:p>
    <w:p w:rsidR="00CA732F" w:rsidRDefault="00CA732F" w:rsidP="002E714D">
      <w:pPr>
        <w:numPr>
          <w:ilvl w:val="0"/>
          <w:numId w:val="2"/>
        </w:numPr>
        <w:spacing w:before="100" w:beforeAutospacing="1" w:after="100" w:afterAutospacing="1"/>
      </w:pPr>
      <w:r>
        <w:rPr>
          <w:b/>
          <w:bCs/>
        </w:rPr>
        <w:t>J</w:t>
      </w:r>
      <w:r w:rsidRPr="00B441C0">
        <w:rPr>
          <w:b/>
          <w:bCs/>
        </w:rPr>
        <w:t>ewish Environmentalism: Scholarship, Faith, and Activism</w:t>
      </w:r>
      <w:r>
        <w:t xml:space="preserve">, Tuesday, March 7, 2017, 5pm </w:t>
      </w:r>
      <w:r>
        <w:br/>
      </w:r>
      <w:r w:rsidRPr="00B441C0">
        <w:t>Dinner Board Room</w:t>
      </w:r>
      <w:r>
        <w:t xml:space="preserve">, </w:t>
      </w:r>
      <w:r w:rsidRPr="00B441C0">
        <w:t>Graduate Theological Union Library</w:t>
      </w:r>
      <w:r>
        <w:br/>
      </w:r>
      <w:r w:rsidRPr="00B441C0">
        <w:t xml:space="preserve">2400 Ridge Road, Berkeley, California, USA </w:t>
      </w:r>
      <w:r>
        <w:br/>
        <w:t>(Sponsored by the Center for Jewish Studies, Graduate Theological Union)</w:t>
      </w:r>
    </w:p>
    <w:p w:rsidR="00CA732F" w:rsidRPr="002E714D" w:rsidRDefault="00CA732F" w:rsidP="002E714D">
      <w:pPr>
        <w:numPr>
          <w:ilvl w:val="0"/>
          <w:numId w:val="2"/>
        </w:numPr>
        <w:spacing w:before="100" w:beforeAutospacing="1" w:after="100" w:afterAutospacing="1"/>
        <w:rPr>
          <w:sz w:val="28"/>
          <w:szCs w:val="28"/>
        </w:rPr>
      </w:pPr>
      <w:r w:rsidRPr="00B441C0">
        <w:rPr>
          <w:b/>
          <w:bCs/>
        </w:rPr>
        <w:t xml:space="preserve">Science and Religion Dialogue: A Personal Journey </w:t>
      </w:r>
      <w:r w:rsidRPr="00B441C0">
        <w:br/>
        <w:t>Wednesday, March 8, 2017, 7pm</w:t>
      </w:r>
      <w:r w:rsidRPr="00B441C0">
        <w:br/>
        <w:t>Dinner Board Room</w:t>
      </w:r>
      <w:r>
        <w:t xml:space="preserve">, </w:t>
      </w:r>
      <w:r w:rsidRPr="00B441C0">
        <w:t>Graduate Theological Union Library</w:t>
      </w:r>
      <w:r>
        <w:br/>
      </w:r>
      <w:r w:rsidRPr="00B441C0">
        <w:t>2400 Ridge Road, Berkeley, California, USA</w:t>
      </w:r>
    </w:p>
    <w:p w:rsidR="00CA732F" w:rsidRPr="002E714D" w:rsidRDefault="00CA732F" w:rsidP="002E714D">
      <w:pPr>
        <w:spacing w:before="100" w:beforeAutospacing="1" w:after="100" w:afterAutospacing="1"/>
        <w:ind w:left="360"/>
        <w:jc w:val="center"/>
        <w:rPr>
          <w:sz w:val="28"/>
          <w:szCs w:val="28"/>
        </w:rPr>
      </w:pPr>
      <w:r w:rsidRPr="002E714D">
        <w:rPr>
          <w:sz w:val="28"/>
          <w:szCs w:val="28"/>
        </w:rPr>
        <w:t>The Center for Theology and the Natural Sciences (CTNS) is a Program of the Graduate Theological Union (www.ctns.org).</w:t>
      </w:r>
      <w:r w:rsidRPr="002E714D">
        <w:rPr>
          <w:sz w:val="28"/>
          <w:szCs w:val="28"/>
        </w:rPr>
        <w:br/>
        <w:t>For more information please contact us at ctnsinfo@ctns.org.</w:t>
      </w:r>
    </w:p>
    <w:sectPr w:rsidR="00CA732F" w:rsidRPr="002E714D" w:rsidSect="003E7E62">
      <w:type w:val="continuous"/>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2E3A39"/>
    <w:multiLevelType w:val="hybridMultilevel"/>
    <w:tmpl w:val="69486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D14AB2"/>
    <w:multiLevelType w:val="hybridMultilevel"/>
    <w:tmpl w:val="B82AC5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80B77"/>
    <w:rsid w:val="000007F3"/>
    <w:rsid w:val="00001147"/>
    <w:rsid w:val="0000174A"/>
    <w:rsid w:val="00001A5E"/>
    <w:rsid w:val="00001C2C"/>
    <w:rsid w:val="00002C22"/>
    <w:rsid w:val="000033F0"/>
    <w:rsid w:val="00003490"/>
    <w:rsid w:val="00003EB0"/>
    <w:rsid w:val="00005114"/>
    <w:rsid w:val="00005564"/>
    <w:rsid w:val="000056D5"/>
    <w:rsid w:val="00005B12"/>
    <w:rsid w:val="0000674B"/>
    <w:rsid w:val="00006800"/>
    <w:rsid w:val="00006EDD"/>
    <w:rsid w:val="000072E0"/>
    <w:rsid w:val="00007BD6"/>
    <w:rsid w:val="000120FF"/>
    <w:rsid w:val="00012A19"/>
    <w:rsid w:val="00012D0D"/>
    <w:rsid w:val="00012DE4"/>
    <w:rsid w:val="00013273"/>
    <w:rsid w:val="00013355"/>
    <w:rsid w:val="0001453A"/>
    <w:rsid w:val="000150E9"/>
    <w:rsid w:val="00016A93"/>
    <w:rsid w:val="0001756B"/>
    <w:rsid w:val="000178FB"/>
    <w:rsid w:val="00017FF9"/>
    <w:rsid w:val="0002024E"/>
    <w:rsid w:val="000207F7"/>
    <w:rsid w:val="00020E2E"/>
    <w:rsid w:val="000211AF"/>
    <w:rsid w:val="00021B90"/>
    <w:rsid w:val="000227BE"/>
    <w:rsid w:val="00022D7C"/>
    <w:rsid w:val="00023394"/>
    <w:rsid w:val="00024065"/>
    <w:rsid w:val="000240E6"/>
    <w:rsid w:val="00024D59"/>
    <w:rsid w:val="00025465"/>
    <w:rsid w:val="000259B3"/>
    <w:rsid w:val="00025D6E"/>
    <w:rsid w:val="000268D2"/>
    <w:rsid w:val="00027158"/>
    <w:rsid w:val="00027DAF"/>
    <w:rsid w:val="0003030F"/>
    <w:rsid w:val="0003113E"/>
    <w:rsid w:val="00031206"/>
    <w:rsid w:val="00031DAF"/>
    <w:rsid w:val="00032673"/>
    <w:rsid w:val="00032C4B"/>
    <w:rsid w:val="00034005"/>
    <w:rsid w:val="0003591C"/>
    <w:rsid w:val="00036049"/>
    <w:rsid w:val="0003636B"/>
    <w:rsid w:val="00036DD2"/>
    <w:rsid w:val="00036FE5"/>
    <w:rsid w:val="0003711B"/>
    <w:rsid w:val="00037B71"/>
    <w:rsid w:val="00037E72"/>
    <w:rsid w:val="00040733"/>
    <w:rsid w:val="00040CAE"/>
    <w:rsid w:val="00040D69"/>
    <w:rsid w:val="000414DE"/>
    <w:rsid w:val="0004271B"/>
    <w:rsid w:val="0004307E"/>
    <w:rsid w:val="0004379F"/>
    <w:rsid w:val="00043949"/>
    <w:rsid w:val="000448D9"/>
    <w:rsid w:val="00044A48"/>
    <w:rsid w:val="00044D29"/>
    <w:rsid w:val="000461AE"/>
    <w:rsid w:val="0004653C"/>
    <w:rsid w:val="00046670"/>
    <w:rsid w:val="00046BBF"/>
    <w:rsid w:val="000474D0"/>
    <w:rsid w:val="00047CC6"/>
    <w:rsid w:val="000507B2"/>
    <w:rsid w:val="00050DF2"/>
    <w:rsid w:val="000510BF"/>
    <w:rsid w:val="000512E8"/>
    <w:rsid w:val="00051743"/>
    <w:rsid w:val="000521DB"/>
    <w:rsid w:val="000525DE"/>
    <w:rsid w:val="000543E2"/>
    <w:rsid w:val="00054D1B"/>
    <w:rsid w:val="00055A19"/>
    <w:rsid w:val="00055BFD"/>
    <w:rsid w:val="00056375"/>
    <w:rsid w:val="0005684C"/>
    <w:rsid w:val="000568C6"/>
    <w:rsid w:val="000604C2"/>
    <w:rsid w:val="00060D98"/>
    <w:rsid w:val="00062FD2"/>
    <w:rsid w:val="00062FE2"/>
    <w:rsid w:val="0006303E"/>
    <w:rsid w:val="0006370B"/>
    <w:rsid w:val="00063DFD"/>
    <w:rsid w:val="00064216"/>
    <w:rsid w:val="00064AB5"/>
    <w:rsid w:val="00064C71"/>
    <w:rsid w:val="00065849"/>
    <w:rsid w:val="00066065"/>
    <w:rsid w:val="0006677C"/>
    <w:rsid w:val="00066A43"/>
    <w:rsid w:val="00066D00"/>
    <w:rsid w:val="00067E2A"/>
    <w:rsid w:val="00070A6B"/>
    <w:rsid w:val="0007192E"/>
    <w:rsid w:val="0007226D"/>
    <w:rsid w:val="00072575"/>
    <w:rsid w:val="000728FB"/>
    <w:rsid w:val="00072A4E"/>
    <w:rsid w:val="00072D20"/>
    <w:rsid w:val="00072E1C"/>
    <w:rsid w:val="0007309C"/>
    <w:rsid w:val="00074CD8"/>
    <w:rsid w:val="0007591A"/>
    <w:rsid w:val="00075B1B"/>
    <w:rsid w:val="00075F5C"/>
    <w:rsid w:val="00076092"/>
    <w:rsid w:val="00076FBA"/>
    <w:rsid w:val="00080BBF"/>
    <w:rsid w:val="00081788"/>
    <w:rsid w:val="00081E38"/>
    <w:rsid w:val="00082A7B"/>
    <w:rsid w:val="00082BF5"/>
    <w:rsid w:val="0008335E"/>
    <w:rsid w:val="00083403"/>
    <w:rsid w:val="00083AB6"/>
    <w:rsid w:val="00085093"/>
    <w:rsid w:val="00085866"/>
    <w:rsid w:val="00085DB0"/>
    <w:rsid w:val="0008686C"/>
    <w:rsid w:val="00087169"/>
    <w:rsid w:val="00087D82"/>
    <w:rsid w:val="00087EA8"/>
    <w:rsid w:val="00090403"/>
    <w:rsid w:val="0009134E"/>
    <w:rsid w:val="00091875"/>
    <w:rsid w:val="0009291F"/>
    <w:rsid w:val="00092B08"/>
    <w:rsid w:val="00093EE3"/>
    <w:rsid w:val="00094025"/>
    <w:rsid w:val="000946DF"/>
    <w:rsid w:val="00094E37"/>
    <w:rsid w:val="00096002"/>
    <w:rsid w:val="00096DC1"/>
    <w:rsid w:val="000974B2"/>
    <w:rsid w:val="000A085B"/>
    <w:rsid w:val="000A18A0"/>
    <w:rsid w:val="000A199B"/>
    <w:rsid w:val="000A2F53"/>
    <w:rsid w:val="000A354E"/>
    <w:rsid w:val="000A3894"/>
    <w:rsid w:val="000A39BC"/>
    <w:rsid w:val="000A456D"/>
    <w:rsid w:val="000A45AF"/>
    <w:rsid w:val="000A4A44"/>
    <w:rsid w:val="000A65A8"/>
    <w:rsid w:val="000A6EFA"/>
    <w:rsid w:val="000B0049"/>
    <w:rsid w:val="000B0118"/>
    <w:rsid w:val="000B01D3"/>
    <w:rsid w:val="000B0C04"/>
    <w:rsid w:val="000B0D4F"/>
    <w:rsid w:val="000B10A1"/>
    <w:rsid w:val="000B157E"/>
    <w:rsid w:val="000B1A55"/>
    <w:rsid w:val="000B1D2C"/>
    <w:rsid w:val="000B2738"/>
    <w:rsid w:val="000B2A55"/>
    <w:rsid w:val="000B3379"/>
    <w:rsid w:val="000B4DB5"/>
    <w:rsid w:val="000B4F72"/>
    <w:rsid w:val="000B55C8"/>
    <w:rsid w:val="000B6502"/>
    <w:rsid w:val="000B6D62"/>
    <w:rsid w:val="000B7A7C"/>
    <w:rsid w:val="000C01D9"/>
    <w:rsid w:val="000C0669"/>
    <w:rsid w:val="000C0955"/>
    <w:rsid w:val="000C09B6"/>
    <w:rsid w:val="000C1202"/>
    <w:rsid w:val="000C14D8"/>
    <w:rsid w:val="000C29EE"/>
    <w:rsid w:val="000C3001"/>
    <w:rsid w:val="000C3BB7"/>
    <w:rsid w:val="000C3E32"/>
    <w:rsid w:val="000C409E"/>
    <w:rsid w:val="000C4BFD"/>
    <w:rsid w:val="000C4DF5"/>
    <w:rsid w:val="000C5977"/>
    <w:rsid w:val="000C5D82"/>
    <w:rsid w:val="000C6C7C"/>
    <w:rsid w:val="000D0725"/>
    <w:rsid w:val="000D09B9"/>
    <w:rsid w:val="000D0FF1"/>
    <w:rsid w:val="000D2264"/>
    <w:rsid w:val="000D233E"/>
    <w:rsid w:val="000D253E"/>
    <w:rsid w:val="000D293E"/>
    <w:rsid w:val="000D2C2B"/>
    <w:rsid w:val="000D2CC4"/>
    <w:rsid w:val="000D3759"/>
    <w:rsid w:val="000D3947"/>
    <w:rsid w:val="000D4E5E"/>
    <w:rsid w:val="000D5302"/>
    <w:rsid w:val="000D6456"/>
    <w:rsid w:val="000D6AFB"/>
    <w:rsid w:val="000D6B66"/>
    <w:rsid w:val="000E0570"/>
    <w:rsid w:val="000E0AC1"/>
    <w:rsid w:val="000E1876"/>
    <w:rsid w:val="000E28EF"/>
    <w:rsid w:val="000E29B9"/>
    <w:rsid w:val="000E35B7"/>
    <w:rsid w:val="000E3BBD"/>
    <w:rsid w:val="000E47A1"/>
    <w:rsid w:val="000E4BD7"/>
    <w:rsid w:val="000E5768"/>
    <w:rsid w:val="000E6803"/>
    <w:rsid w:val="000E7077"/>
    <w:rsid w:val="000E729D"/>
    <w:rsid w:val="000E74E3"/>
    <w:rsid w:val="000F0FC1"/>
    <w:rsid w:val="000F2CEA"/>
    <w:rsid w:val="000F2CF0"/>
    <w:rsid w:val="000F3C58"/>
    <w:rsid w:val="000F5005"/>
    <w:rsid w:val="000F53A3"/>
    <w:rsid w:val="000F5B18"/>
    <w:rsid w:val="000F7CAB"/>
    <w:rsid w:val="000F7EEE"/>
    <w:rsid w:val="0010029B"/>
    <w:rsid w:val="00100747"/>
    <w:rsid w:val="0010114B"/>
    <w:rsid w:val="001013E2"/>
    <w:rsid w:val="00101531"/>
    <w:rsid w:val="00102255"/>
    <w:rsid w:val="00102671"/>
    <w:rsid w:val="00102798"/>
    <w:rsid w:val="00102830"/>
    <w:rsid w:val="00102EA5"/>
    <w:rsid w:val="00103E95"/>
    <w:rsid w:val="001045AD"/>
    <w:rsid w:val="0010477E"/>
    <w:rsid w:val="00104EAB"/>
    <w:rsid w:val="0010532B"/>
    <w:rsid w:val="001057AB"/>
    <w:rsid w:val="001065A8"/>
    <w:rsid w:val="0010731C"/>
    <w:rsid w:val="0011026D"/>
    <w:rsid w:val="0011029D"/>
    <w:rsid w:val="001105D8"/>
    <w:rsid w:val="00110795"/>
    <w:rsid w:val="00111692"/>
    <w:rsid w:val="001119E4"/>
    <w:rsid w:val="00111FBC"/>
    <w:rsid w:val="001134EF"/>
    <w:rsid w:val="001136BC"/>
    <w:rsid w:val="001146B2"/>
    <w:rsid w:val="00115441"/>
    <w:rsid w:val="001154AD"/>
    <w:rsid w:val="001154F7"/>
    <w:rsid w:val="00116169"/>
    <w:rsid w:val="00117420"/>
    <w:rsid w:val="00117B41"/>
    <w:rsid w:val="00120AC8"/>
    <w:rsid w:val="0012136C"/>
    <w:rsid w:val="00121485"/>
    <w:rsid w:val="00121740"/>
    <w:rsid w:val="0012268D"/>
    <w:rsid w:val="00122A0B"/>
    <w:rsid w:val="00122A21"/>
    <w:rsid w:val="00122D78"/>
    <w:rsid w:val="00122E5A"/>
    <w:rsid w:val="001230F1"/>
    <w:rsid w:val="00124476"/>
    <w:rsid w:val="00124907"/>
    <w:rsid w:val="00124BB7"/>
    <w:rsid w:val="001250D6"/>
    <w:rsid w:val="00125331"/>
    <w:rsid w:val="00125D53"/>
    <w:rsid w:val="00126057"/>
    <w:rsid w:val="0012630D"/>
    <w:rsid w:val="0012632A"/>
    <w:rsid w:val="00127AFD"/>
    <w:rsid w:val="00127F90"/>
    <w:rsid w:val="00130D99"/>
    <w:rsid w:val="0013177D"/>
    <w:rsid w:val="0013273B"/>
    <w:rsid w:val="0013335C"/>
    <w:rsid w:val="00133845"/>
    <w:rsid w:val="00133AA3"/>
    <w:rsid w:val="001340E0"/>
    <w:rsid w:val="001341AD"/>
    <w:rsid w:val="00134491"/>
    <w:rsid w:val="001349B6"/>
    <w:rsid w:val="00134DE4"/>
    <w:rsid w:val="0013672B"/>
    <w:rsid w:val="0013688B"/>
    <w:rsid w:val="001368D4"/>
    <w:rsid w:val="00136BB6"/>
    <w:rsid w:val="001376A8"/>
    <w:rsid w:val="0014167E"/>
    <w:rsid w:val="00141B1B"/>
    <w:rsid w:val="00141BA3"/>
    <w:rsid w:val="00142EA2"/>
    <w:rsid w:val="00143910"/>
    <w:rsid w:val="00144465"/>
    <w:rsid w:val="0014448E"/>
    <w:rsid w:val="00144A01"/>
    <w:rsid w:val="00144FE3"/>
    <w:rsid w:val="001450CA"/>
    <w:rsid w:val="001459D6"/>
    <w:rsid w:val="00145CD4"/>
    <w:rsid w:val="001467D4"/>
    <w:rsid w:val="001470A4"/>
    <w:rsid w:val="00147145"/>
    <w:rsid w:val="001471D2"/>
    <w:rsid w:val="001477B9"/>
    <w:rsid w:val="00147FFD"/>
    <w:rsid w:val="00151BE4"/>
    <w:rsid w:val="00151CA0"/>
    <w:rsid w:val="00151E4E"/>
    <w:rsid w:val="00151EC3"/>
    <w:rsid w:val="001527E2"/>
    <w:rsid w:val="001528E1"/>
    <w:rsid w:val="00152C18"/>
    <w:rsid w:val="001544B7"/>
    <w:rsid w:val="00155206"/>
    <w:rsid w:val="00155A3E"/>
    <w:rsid w:val="00155BAA"/>
    <w:rsid w:val="00155BFC"/>
    <w:rsid w:val="00156934"/>
    <w:rsid w:val="001572D5"/>
    <w:rsid w:val="001572F9"/>
    <w:rsid w:val="00157D3A"/>
    <w:rsid w:val="00160251"/>
    <w:rsid w:val="00162585"/>
    <w:rsid w:val="00162820"/>
    <w:rsid w:val="00164186"/>
    <w:rsid w:val="001647A8"/>
    <w:rsid w:val="001649BE"/>
    <w:rsid w:val="00164D3D"/>
    <w:rsid w:val="00164FF5"/>
    <w:rsid w:val="00165BC5"/>
    <w:rsid w:val="00166372"/>
    <w:rsid w:val="00166AA8"/>
    <w:rsid w:val="00167810"/>
    <w:rsid w:val="00170109"/>
    <w:rsid w:val="0017089A"/>
    <w:rsid w:val="00171449"/>
    <w:rsid w:val="001714A4"/>
    <w:rsid w:val="0017194D"/>
    <w:rsid w:val="00173516"/>
    <w:rsid w:val="00173529"/>
    <w:rsid w:val="00173C0C"/>
    <w:rsid w:val="001741B1"/>
    <w:rsid w:val="001745AE"/>
    <w:rsid w:val="00174BA9"/>
    <w:rsid w:val="00174BEE"/>
    <w:rsid w:val="0017590F"/>
    <w:rsid w:val="00175AA0"/>
    <w:rsid w:val="00175E3E"/>
    <w:rsid w:val="00176621"/>
    <w:rsid w:val="001770D2"/>
    <w:rsid w:val="001802D2"/>
    <w:rsid w:val="00180B77"/>
    <w:rsid w:val="00180B9D"/>
    <w:rsid w:val="00180F6F"/>
    <w:rsid w:val="001815D7"/>
    <w:rsid w:val="00181749"/>
    <w:rsid w:val="00181841"/>
    <w:rsid w:val="0018188D"/>
    <w:rsid w:val="00181CD9"/>
    <w:rsid w:val="00182A25"/>
    <w:rsid w:val="00182BC2"/>
    <w:rsid w:val="00182CFC"/>
    <w:rsid w:val="00183190"/>
    <w:rsid w:val="00183AEB"/>
    <w:rsid w:val="0018458E"/>
    <w:rsid w:val="00184597"/>
    <w:rsid w:val="001845C7"/>
    <w:rsid w:val="00184B12"/>
    <w:rsid w:val="00184DB3"/>
    <w:rsid w:val="00185974"/>
    <w:rsid w:val="00187362"/>
    <w:rsid w:val="00187846"/>
    <w:rsid w:val="0019058D"/>
    <w:rsid w:val="0019096D"/>
    <w:rsid w:val="001910BE"/>
    <w:rsid w:val="00191841"/>
    <w:rsid w:val="00191883"/>
    <w:rsid w:val="00191E28"/>
    <w:rsid w:val="001926AF"/>
    <w:rsid w:val="0019276B"/>
    <w:rsid w:val="00193ABC"/>
    <w:rsid w:val="00193C4C"/>
    <w:rsid w:val="00193D64"/>
    <w:rsid w:val="001941D2"/>
    <w:rsid w:val="001952B1"/>
    <w:rsid w:val="00195366"/>
    <w:rsid w:val="00196101"/>
    <w:rsid w:val="00196231"/>
    <w:rsid w:val="00196657"/>
    <w:rsid w:val="00196D98"/>
    <w:rsid w:val="00196E65"/>
    <w:rsid w:val="00196E88"/>
    <w:rsid w:val="001A01DE"/>
    <w:rsid w:val="001A1026"/>
    <w:rsid w:val="001A12CD"/>
    <w:rsid w:val="001A13C5"/>
    <w:rsid w:val="001A1A24"/>
    <w:rsid w:val="001A1C96"/>
    <w:rsid w:val="001A2B30"/>
    <w:rsid w:val="001A3C22"/>
    <w:rsid w:val="001A3CBA"/>
    <w:rsid w:val="001A4051"/>
    <w:rsid w:val="001A424A"/>
    <w:rsid w:val="001A552F"/>
    <w:rsid w:val="001A5C11"/>
    <w:rsid w:val="001A637D"/>
    <w:rsid w:val="001A64D3"/>
    <w:rsid w:val="001A666C"/>
    <w:rsid w:val="001A6C5D"/>
    <w:rsid w:val="001A788D"/>
    <w:rsid w:val="001A7C51"/>
    <w:rsid w:val="001A7CA3"/>
    <w:rsid w:val="001A7F8C"/>
    <w:rsid w:val="001B02D0"/>
    <w:rsid w:val="001B0999"/>
    <w:rsid w:val="001B1176"/>
    <w:rsid w:val="001B1F00"/>
    <w:rsid w:val="001B1FCD"/>
    <w:rsid w:val="001B25F3"/>
    <w:rsid w:val="001B29B4"/>
    <w:rsid w:val="001B2B71"/>
    <w:rsid w:val="001B32E7"/>
    <w:rsid w:val="001B3A75"/>
    <w:rsid w:val="001B3DF4"/>
    <w:rsid w:val="001B51EB"/>
    <w:rsid w:val="001B5D91"/>
    <w:rsid w:val="001B6038"/>
    <w:rsid w:val="001B6220"/>
    <w:rsid w:val="001B6CA6"/>
    <w:rsid w:val="001B79D8"/>
    <w:rsid w:val="001B7D32"/>
    <w:rsid w:val="001C07D5"/>
    <w:rsid w:val="001C0B73"/>
    <w:rsid w:val="001C2477"/>
    <w:rsid w:val="001C2603"/>
    <w:rsid w:val="001C2D32"/>
    <w:rsid w:val="001C3527"/>
    <w:rsid w:val="001C3AFA"/>
    <w:rsid w:val="001C4A08"/>
    <w:rsid w:val="001C5291"/>
    <w:rsid w:val="001C687F"/>
    <w:rsid w:val="001C698F"/>
    <w:rsid w:val="001C7ADA"/>
    <w:rsid w:val="001D00A7"/>
    <w:rsid w:val="001D017E"/>
    <w:rsid w:val="001D0181"/>
    <w:rsid w:val="001D06E5"/>
    <w:rsid w:val="001D08C4"/>
    <w:rsid w:val="001D0A03"/>
    <w:rsid w:val="001D0A7B"/>
    <w:rsid w:val="001D0AE6"/>
    <w:rsid w:val="001D11E0"/>
    <w:rsid w:val="001D1237"/>
    <w:rsid w:val="001D174E"/>
    <w:rsid w:val="001D209C"/>
    <w:rsid w:val="001D2625"/>
    <w:rsid w:val="001D2DDB"/>
    <w:rsid w:val="001D2F52"/>
    <w:rsid w:val="001D2F94"/>
    <w:rsid w:val="001D34C6"/>
    <w:rsid w:val="001D3679"/>
    <w:rsid w:val="001D39FD"/>
    <w:rsid w:val="001D3B74"/>
    <w:rsid w:val="001D3D3A"/>
    <w:rsid w:val="001D434E"/>
    <w:rsid w:val="001D48D1"/>
    <w:rsid w:val="001D59BD"/>
    <w:rsid w:val="001D6191"/>
    <w:rsid w:val="001D62BC"/>
    <w:rsid w:val="001D66A2"/>
    <w:rsid w:val="001D6BD6"/>
    <w:rsid w:val="001D75EA"/>
    <w:rsid w:val="001D78B7"/>
    <w:rsid w:val="001D7A28"/>
    <w:rsid w:val="001E04FB"/>
    <w:rsid w:val="001E0EC1"/>
    <w:rsid w:val="001E1A5F"/>
    <w:rsid w:val="001E2F1C"/>
    <w:rsid w:val="001E2FE5"/>
    <w:rsid w:val="001E3FAF"/>
    <w:rsid w:val="001E53B7"/>
    <w:rsid w:val="001E6212"/>
    <w:rsid w:val="001E6863"/>
    <w:rsid w:val="001E6D02"/>
    <w:rsid w:val="001E7CBD"/>
    <w:rsid w:val="001F076A"/>
    <w:rsid w:val="001F0CC8"/>
    <w:rsid w:val="001F0E1F"/>
    <w:rsid w:val="001F2336"/>
    <w:rsid w:val="001F3084"/>
    <w:rsid w:val="001F35C3"/>
    <w:rsid w:val="001F3AE1"/>
    <w:rsid w:val="001F42A6"/>
    <w:rsid w:val="001F5255"/>
    <w:rsid w:val="001F70AF"/>
    <w:rsid w:val="001F78C9"/>
    <w:rsid w:val="001F7AC3"/>
    <w:rsid w:val="001F7D8D"/>
    <w:rsid w:val="00200B35"/>
    <w:rsid w:val="00201C0A"/>
    <w:rsid w:val="00201EDF"/>
    <w:rsid w:val="002021E3"/>
    <w:rsid w:val="00202EED"/>
    <w:rsid w:val="0020346E"/>
    <w:rsid w:val="002034B3"/>
    <w:rsid w:val="00203AC1"/>
    <w:rsid w:val="00203BD4"/>
    <w:rsid w:val="00203C3D"/>
    <w:rsid w:val="00203E0E"/>
    <w:rsid w:val="00204C51"/>
    <w:rsid w:val="00205108"/>
    <w:rsid w:val="0020534F"/>
    <w:rsid w:val="00205391"/>
    <w:rsid w:val="002054D5"/>
    <w:rsid w:val="0020575D"/>
    <w:rsid w:val="0020585E"/>
    <w:rsid w:val="00205AB2"/>
    <w:rsid w:val="002060EA"/>
    <w:rsid w:val="002067D4"/>
    <w:rsid w:val="00206972"/>
    <w:rsid w:val="002069D1"/>
    <w:rsid w:val="00207EC0"/>
    <w:rsid w:val="002106D3"/>
    <w:rsid w:val="00211163"/>
    <w:rsid w:val="002114F2"/>
    <w:rsid w:val="00211C3C"/>
    <w:rsid w:val="002123E0"/>
    <w:rsid w:val="002125D0"/>
    <w:rsid w:val="00213853"/>
    <w:rsid w:val="0021392E"/>
    <w:rsid w:val="00215238"/>
    <w:rsid w:val="0021702A"/>
    <w:rsid w:val="002170D4"/>
    <w:rsid w:val="00217AD5"/>
    <w:rsid w:val="00217FCB"/>
    <w:rsid w:val="00220144"/>
    <w:rsid w:val="00220739"/>
    <w:rsid w:val="002207D3"/>
    <w:rsid w:val="00220A8B"/>
    <w:rsid w:val="002212D4"/>
    <w:rsid w:val="002219C2"/>
    <w:rsid w:val="00221D3D"/>
    <w:rsid w:val="00222BB4"/>
    <w:rsid w:val="0022484B"/>
    <w:rsid w:val="00224E42"/>
    <w:rsid w:val="00224EA6"/>
    <w:rsid w:val="0022545E"/>
    <w:rsid w:val="0022633B"/>
    <w:rsid w:val="00226A7A"/>
    <w:rsid w:val="00226A93"/>
    <w:rsid w:val="00226DF7"/>
    <w:rsid w:val="00230ADA"/>
    <w:rsid w:val="00230C8A"/>
    <w:rsid w:val="0023103A"/>
    <w:rsid w:val="00232131"/>
    <w:rsid w:val="00232F14"/>
    <w:rsid w:val="00233585"/>
    <w:rsid w:val="002337A0"/>
    <w:rsid w:val="00234E0E"/>
    <w:rsid w:val="002353D8"/>
    <w:rsid w:val="00235414"/>
    <w:rsid w:val="00235562"/>
    <w:rsid w:val="00235C39"/>
    <w:rsid w:val="00236404"/>
    <w:rsid w:val="002366C6"/>
    <w:rsid w:val="00236D54"/>
    <w:rsid w:val="00236EA2"/>
    <w:rsid w:val="0023702B"/>
    <w:rsid w:val="002372A3"/>
    <w:rsid w:val="002378AA"/>
    <w:rsid w:val="002415E5"/>
    <w:rsid w:val="00241854"/>
    <w:rsid w:val="00242091"/>
    <w:rsid w:val="00242249"/>
    <w:rsid w:val="002429FF"/>
    <w:rsid w:val="0024327E"/>
    <w:rsid w:val="00243E41"/>
    <w:rsid w:val="00244255"/>
    <w:rsid w:val="00244290"/>
    <w:rsid w:val="00244311"/>
    <w:rsid w:val="0024494C"/>
    <w:rsid w:val="0024518A"/>
    <w:rsid w:val="00245348"/>
    <w:rsid w:val="0024552F"/>
    <w:rsid w:val="002456CB"/>
    <w:rsid w:val="00246464"/>
    <w:rsid w:val="00246E84"/>
    <w:rsid w:val="00247810"/>
    <w:rsid w:val="00251A44"/>
    <w:rsid w:val="00252952"/>
    <w:rsid w:val="00253195"/>
    <w:rsid w:val="002531D6"/>
    <w:rsid w:val="002533BF"/>
    <w:rsid w:val="002534B8"/>
    <w:rsid w:val="00253825"/>
    <w:rsid w:val="0025391D"/>
    <w:rsid w:val="002544B8"/>
    <w:rsid w:val="00256894"/>
    <w:rsid w:val="00257059"/>
    <w:rsid w:val="00257979"/>
    <w:rsid w:val="00257B81"/>
    <w:rsid w:val="00260AFE"/>
    <w:rsid w:val="002612B2"/>
    <w:rsid w:val="00263918"/>
    <w:rsid w:val="00264545"/>
    <w:rsid w:val="00264FE0"/>
    <w:rsid w:val="00265283"/>
    <w:rsid w:val="00265B34"/>
    <w:rsid w:val="00266254"/>
    <w:rsid w:val="002662B7"/>
    <w:rsid w:val="002665F7"/>
    <w:rsid w:val="002668BE"/>
    <w:rsid w:val="002671FD"/>
    <w:rsid w:val="00267FAF"/>
    <w:rsid w:val="002712C6"/>
    <w:rsid w:val="00271861"/>
    <w:rsid w:val="00271D55"/>
    <w:rsid w:val="0027212E"/>
    <w:rsid w:val="00272DCE"/>
    <w:rsid w:val="00272F29"/>
    <w:rsid w:val="0027404E"/>
    <w:rsid w:val="00274A9C"/>
    <w:rsid w:val="00274FC4"/>
    <w:rsid w:val="00275DA6"/>
    <w:rsid w:val="00275E0C"/>
    <w:rsid w:val="0027610B"/>
    <w:rsid w:val="002762FD"/>
    <w:rsid w:val="002764C2"/>
    <w:rsid w:val="00276BF2"/>
    <w:rsid w:val="00277FDB"/>
    <w:rsid w:val="00280748"/>
    <w:rsid w:val="00280D91"/>
    <w:rsid w:val="00280FAD"/>
    <w:rsid w:val="002813F1"/>
    <w:rsid w:val="00281985"/>
    <w:rsid w:val="00281FE2"/>
    <w:rsid w:val="002821BB"/>
    <w:rsid w:val="00282A68"/>
    <w:rsid w:val="00282E01"/>
    <w:rsid w:val="00283106"/>
    <w:rsid w:val="0028446D"/>
    <w:rsid w:val="00284961"/>
    <w:rsid w:val="00285574"/>
    <w:rsid w:val="002870A9"/>
    <w:rsid w:val="002874E0"/>
    <w:rsid w:val="0029110A"/>
    <w:rsid w:val="00291508"/>
    <w:rsid w:val="002919A3"/>
    <w:rsid w:val="0029370C"/>
    <w:rsid w:val="0029528D"/>
    <w:rsid w:val="002954C6"/>
    <w:rsid w:val="00295626"/>
    <w:rsid w:val="0029574A"/>
    <w:rsid w:val="00296531"/>
    <w:rsid w:val="002968E4"/>
    <w:rsid w:val="002974D0"/>
    <w:rsid w:val="002976A6"/>
    <w:rsid w:val="0029798B"/>
    <w:rsid w:val="002A05C5"/>
    <w:rsid w:val="002A0D41"/>
    <w:rsid w:val="002A1190"/>
    <w:rsid w:val="002A1570"/>
    <w:rsid w:val="002A3D15"/>
    <w:rsid w:val="002A3DC4"/>
    <w:rsid w:val="002A4A6F"/>
    <w:rsid w:val="002A4F53"/>
    <w:rsid w:val="002A4FB7"/>
    <w:rsid w:val="002A5B7C"/>
    <w:rsid w:val="002A5C26"/>
    <w:rsid w:val="002A60FB"/>
    <w:rsid w:val="002A6717"/>
    <w:rsid w:val="002A6BEF"/>
    <w:rsid w:val="002A6CEC"/>
    <w:rsid w:val="002A6EC8"/>
    <w:rsid w:val="002B0692"/>
    <w:rsid w:val="002B06B8"/>
    <w:rsid w:val="002B113F"/>
    <w:rsid w:val="002B25AB"/>
    <w:rsid w:val="002B2FBB"/>
    <w:rsid w:val="002B5EC7"/>
    <w:rsid w:val="002B68C0"/>
    <w:rsid w:val="002C016D"/>
    <w:rsid w:val="002C0421"/>
    <w:rsid w:val="002C0F27"/>
    <w:rsid w:val="002C1025"/>
    <w:rsid w:val="002C1746"/>
    <w:rsid w:val="002C239B"/>
    <w:rsid w:val="002C2401"/>
    <w:rsid w:val="002C2520"/>
    <w:rsid w:val="002C2F7F"/>
    <w:rsid w:val="002C38EE"/>
    <w:rsid w:val="002C4642"/>
    <w:rsid w:val="002C6530"/>
    <w:rsid w:val="002C681C"/>
    <w:rsid w:val="002C6E1D"/>
    <w:rsid w:val="002C73A3"/>
    <w:rsid w:val="002C7732"/>
    <w:rsid w:val="002D01F0"/>
    <w:rsid w:val="002D0427"/>
    <w:rsid w:val="002D0BD0"/>
    <w:rsid w:val="002D141D"/>
    <w:rsid w:val="002D2AEC"/>
    <w:rsid w:val="002D35ED"/>
    <w:rsid w:val="002D4207"/>
    <w:rsid w:val="002D4E74"/>
    <w:rsid w:val="002D6E72"/>
    <w:rsid w:val="002D7EAE"/>
    <w:rsid w:val="002E002B"/>
    <w:rsid w:val="002E01E0"/>
    <w:rsid w:val="002E0C8F"/>
    <w:rsid w:val="002E0D56"/>
    <w:rsid w:val="002E1199"/>
    <w:rsid w:val="002E12F5"/>
    <w:rsid w:val="002E16A8"/>
    <w:rsid w:val="002E1770"/>
    <w:rsid w:val="002E1F2B"/>
    <w:rsid w:val="002E2F03"/>
    <w:rsid w:val="002E3174"/>
    <w:rsid w:val="002E4635"/>
    <w:rsid w:val="002E49C0"/>
    <w:rsid w:val="002E49F3"/>
    <w:rsid w:val="002E4A32"/>
    <w:rsid w:val="002E4FDD"/>
    <w:rsid w:val="002E592E"/>
    <w:rsid w:val="002E60E3"/>
    <w:rsid w:val="002E62D6"/>
    <w:rsid w:val="002E6496"/>
    <w:rsid w:val="002E65A5"/>
    <w:rsid w:val="002E6CE9"/>
    <w:rsid w:val="002E714D"/>
    <w:rsid w:val="002E76DA"/>
    <w:rsid w:val="002E778C"/>
    <w:rsid w:val="002F0502"/>
    <w:rsid w:val="002F0673"/>
    <w:rsid w:val="002F078F"/>
    <w:rsid w:val="002F080B"/>
    <w:rsid w:val="002F0B88"/>
    <w:rsid w:val="002F19E9"/>
    <w:rsid w:val="002F22D1"/>
    <w:rsid w:val="002F28BD"/>
    <w:rsid w:val="002F4002"/>
    <w:rsid w:val="002F4D8C"/>
    <w:rsid w:val="002F54AA"/>
    <w:rsid w:val="002F56F1"/>
    <w:rsid w:val="002F5956"/>
    <w:rsid w:val="002F5BB7"/>
    <w:rsid w:val="002F619F"/>
    <w:rsid w:val="002F6522"/>
    <w:rsid w:val="002F6689"/>
    <w:rsid w:val="002F6C16"/>
    <w:rsid w:val="0030136C"/>
    <w:rsid w:val="0030182A"/>
    <w:rsid w:val="003032D3"/>
    <w:rsid w:val="00303798"/>
    <w:rsid w:val="00303AAB"/>
    <w:rsid w:val="00303DB4"/>
    <w:rsid w:val="00304900"/>
    <w:rsid w:val="003049CA"/>
    <w:rsid w:val="00305FF1"/>
    <w:rsid w:val="00306CAE"/>
    <w:rsid w:val="0031064E"/>
    <w:rsid w:val="00310F02"/>
    <w:rsid w:val="00311921"/>
    <w:rsid w:val="00312055"/>
    <w:rsid w:val="0031247C"/>
    <w:rsid w:val="0031378B"/>
    <w:rsid w:val="003138CB"/>
    <w:rsid w:val="00314AA5"/>
    <w:rsid w:val="0031524D"/>
    <w:rsid w:val="00315E43"/>
    <w:rsid w:val="0032148A"/>
    <w:rsid w:val="0032172D"/>
    <w:rsid w:val="00322096"/>
    <w:rsid w:val="0032237E"/>
    <w:rsid w:val="00323F09"/>
    <w:rsid w:val="00325021"/>
    <w:rsid w:val="00325345"/>
    <w:rsid w:val="00325417"/>
    <w:rsid w:val="003260C6"/>
    <w:rsid w:val="00326198"/>
    <w:rsid w:val="003264B4"/>
    <w:rsid w:val="00327BB4"/>
    <w:rsid w:val="00327E4D"/>
    <w:rsid w:val="0033029E"/>
    <w:rsid w:val="0033089B"/>
    <w:rsid w:val="003317D9"/>
    <w:rsid w:val="00331D6B"/>
    <w:rsid w:val="003327D7"/>
    <w:rsid w:val="003331F0"/>
    <w:rsid w:val="003332E7"/>
    <w:rsid w:val="0033346D"/>
    <w:rsid w:val="00333BB2"/>
    <w:rsid w:val="00333C00"/>
    <w:rsid w:val="00333C85"/>
    <w:rsid w:val="00333E8D"/>
    <w:rsid w:val="00334DA9"/>
    <w:rsid w:val="00335FBB"/>
    <w:rsid w:val="00337123"/>
    <w:rsid w:val="003372D2"/>
    <w:rsid w:val="00337C50"/>
    <w:rsid w:val="003402CF"/>
    <w:rsid w:val="00340A34"/>
    <w:rsid w:val="003416A4"/>
    <w:rsid w:val="0034215F"/>
    <w:rsid w:val="003425AD"/>
    <w:rsid w:val="00343AF3"/>
    <w:rsid w:val="00343C52"/>
    <w:rsid w:val="00343D4B"/>
    <w:rsid w:val="00343D86"/>
    <w:rsid w:val="003442FF"/>
    <w:rsid w:val="0034505C"/>
    <w:rsid w:val="003460F8"/>
    <w:rsid w:val="00346397"/>
    <w:rsid w:val="00346BFA"/>
    <w:rsid w:val="00347765"/>
    <w:rsid w:val="00347BA1"/>
    <w:rsid w:val="00350218"/>
    <w:rsid w:val="00351925"/>
    <w:rsid w:val="00351948"/>
    <w:rsid w:val="003522C5"/>
    <w:rsid w:val="003530B8"/>
    <w:rsid w:val="00353C5C"/>
    <w:rsid w:val="00355012"/>
    <w:rsid w:val="00355C18"/>
    <w:rsid w:val="003562E7"/>
    <w:rsid w:val="0035708D"/>
    <w:rsid w:val="003574AB"/>
    <w:rsid w:val="00357974"/>
    <w:rsid w:val="00361310"/>
    <w:rsid w:val="003613E8"/>
    <w:rsid w:val="00361708"/>
    <w:rsid w:val="003639B1"/>
    <w:rsid w:val="003639B8"/>
    <w:rsid w:val="00363B3E"/>
    <w:rsid w:val="00363CAE"/>
    <w:rsid w:val="00363F1E"/>
    <w:rsid w:val="003640B2"/>
    <w:rsid w:val="00364257"/>
    <w:rsid w:val="00364F74"/>
    <w:rsid w:val="00365841"/>
    <w:rsid w:val="00366040"/>
    <w:rsid w:val="00367503"/>
    <w:rsid w:val="00367A96"/>
    <w:rsid w:val="00367D25"/>
    <w:rsid w:val="003719CF"/>
    <w:rsid w:val="00371BD7"/>
    <w:rsid w:val="00372474"/>
    <w:rsid w:val="003727AB"/>
    <w:rsid w:val="003731B1"/>
    <w:rsid w:val="00374119"/>
    <w:rsid w:val="003752D4"/>
    <w:rsid w:val="003758A4"/>
    <w:rsid w:val="0037651A"/>
    <w:rsid w:val="0037779A"/>
    <w:rsid w:val="003800F1"/>
    <w:rsid w:val="00380D63"/>
    <w:rsid w:val="00381054"/>
    <w:rsid w:val="00381479"/>
    <w:rsid w:val="00381B73"/>
    <w:rsid w:val="003823A0"/>
    <w:rsid w:val="003829CA"/>
    <w:rsid w:val="00383688"/>
    <w:rsid w:val="003837D3"/>
    <w:rsid w:val="00383BAB"/>
    <w:rsid w:val="003851B0"/>
    <w:rsid w:val="003855BA"/>
    <w:rsid w:val="00386406"/>
    <w:rsid w:val="00386670"/>
    <w:rsid w:val="00386C91"/>
    <w:rsid w:val="00386EAB"/>
    <w:rsid w:val="00387075"/>
    <w:rsid w:val="00387333"/>
    <w:rsid w:val="0038791E"/>
    <w:rsid w:val="0039054A"/>
    <w:rsid w:val="00391B76"/>
    <w:rsid w:val="0039226E"/>
    <w:rsid w:val="003924F3"/>
    <w:rsid w:val="003929A1"/>
    <w:rsid w:val="00392DB8"/>
    <w:rsid w:val="00392E88"/>
    <w:rsid w:val="00393119"/>
    <w:rsid w:val="0039333D"/>
    <w:rsid w:val="00393BD9"/>
    <w:rsid w:val="003940AB"/>
    <w:rsid w:val="003957AB"/>
    <w:rsid w:val="003964BE"/>
    <w:rsid w:val="00397465"/>
    <w:rsid w:val="00397A39"/>
    <w:rsid w:val="003A0055"/>
    <w:rsid w:val="003A02D5"/>
    <w:rsid w:val="003A03CB"/>
    <w:rsid w:val="003A0659"/>
    <w:rsid w:val="003A10A9"/>
    <w:rsid w:val="003A2489"/>
    <w:rsid w:val="003A299B"/>
    <w:rsid w:val="003A2AC3"/>
    <w:rsid w:val="003A35F8"/>
    <w:rsid w:val="003A3DC8"/>
    <w:rsid w:val="003A3E11"/>
    <w:rsid w:val="003A4E1D"/>
    <w:rsid w:val="003A526D"/>
    <w:rsid w:val="003A5332"/>
    <w:rsid w:val="003A5357"/>
    <w:rsid w:val="003A5722"/>
    <w:rsid w:val="003A591B"/>
    <w:rsid w:val="003A592A"/>
    <w:rsid w:val="003A5CD8"/>
    <w:rsid w:val="003A5E24"/>
    <w:rsid w:val="003A6606"/>
    <w:rsid w:val="003A668D"/>
    <w:rsid w:val="003A7129"/>
    <w:rsid w:val="003B06C5"/>
    <w:rsid w:val="003B0D0D"/>
    <w:rsid w:val="003B1870"/>
    <w:rsid w:val="003B1D4F"/>
    <w:rsid w:val="003B2571"/>
    <w:rsid w:val="003B3603"/>
    <w:rsid w:val="003B4EB5"/>
    <w:rsid w:val="003B4F49"/>
    <w:rsid w:val="003B5C6C"/>
    <w:rsid w:val="003B6215"/>
    <w:rsid w:val="003B62AD"/>
    <w:rsid w:val="003B6640"/>
    <w:rsid w:val="003B67A3"/>
    <w:rsid w:val="003B6CA3"/>
    <w:rsid w:val="003B75CF"/>
    <w:rsid w:val="003B786E"/>
    <w:rsid w:val="003C0A03"/>
    <w:rsid w:val="003C119F"/>
    <w:rsid w:val="003C240B"/>
    <w:rsid w:val="003C24C3"/>
    <w:rsid w:val="003C26BC"/>
    <w:rsid w:val="003C281E"/>
    <w:rsid w:val="003C311B"/>
    <w:rsid w:val="003C5063"/>
    <w:rsid w:val="003C56F0"/>
    <w:rsid w:val="003C6A0C"/>
    <w:rsid w:val="003C7441"/>
    <w:rsid w:val="003C7F9F"/>
    <w:rsid w:val="003D0801"/>
    <w:rsid w:val="003D0E8A"/>
    <w:rsid w:val="003D1686"/>
    <w:rsid w:val="003D16D0"/>
    <w:rsid w:val="003D193D"/>
    <w:rsid w:val="003D22FF"/>
    <w:rsid w:val="003D2F96"/>
    <w:rsid w:val="003D33F0"/>
    <w:rsid w:val="003D5480"/>
    <w:rsid w:val="003D57EC"/>
    <w:rsid w:val="003D63F0"/>
    <w:rsid w:val="003D6442"/>
    <w:rsid w:val="003D663A"/>
    <w:rsid w:val="003D6688"/>
    <w:rsid w:val="003D685B"/>
    <w:rsid w:val="003D6ABA"/>
    <w:rsid w:val="003D747F"/>
    <w:rsid w:val="003D7ECB"/>
    <w:rsid w:val="003E0A2E"/>
    <w:rsid w:val="003E11ED"/>
    <w:rsid w:val="003E2358"/>
    <w:rsid w:val="003E2894"/>
    <w:rsid w:val="003E2DBC"/>
    <w:rsid w:val="003E3C0F"/>
    <w:rsid w:val="003E3EC7"/>
    <w:rsid w:val="003E42F2"/>
    <w:rsid w:val="003E464D"/>
    <w:rsid w:val="003E46BD"/>
    <w:rsid w:val="003E4E5C"/>
    <w:rsid w:val="003E58FF"/>
    <w:rsid w:val="003E6CD0"/>
    <w:rsid w:val="003E7E62"/>
    <w:rsid w:val="003F0AEF"/>
    <w:rsid w:val="003F0F8D"/>
    <w:rsid w:val="003F1059"/>
    <w:rsid w:val="003F2160"/>
    <w:rsid w:val="003F2285"/>
    <w:rsid w:val="003F2DE7"/>
    <w:rsid w:val="003F2E43"/>
    <w:rsid w:val="003F2ECE"/>
    <w:rsid w:val="003F3356"/>
    <w:rsid w:val="003F3B6F"/>
    <w:rsid w:val="003F457D"/>
    <w:rsid w:val="003F462E"/>
    <w:rsid w:val="003F512A"/>
    <w:rsid w:val="003F5ABE"/>
    <w:rsid w:val="004000D7"/>
    <w:rsid w:val="00400380"/>
    <w:rsid w:val="0040130C"/>
    <w:rsid w:val="004013F5"/>
    <w:rsid w:val="00401F63"/>
    <w:rsid w:val="00402B9B"/>
    <w:rsid w:val="00402D27"/>
    <w:rsid w:val="004033B9"/>
    <w:rsid w:val="00403B81"/>
    <w:rsid w:val="00403FDC"/>
    <w:rsid w:val="00404155"/>
    <w:rsid w:val="00404814"/>
    <w:rsid w:val="00404C85"/>
    <w:rsid w:val="00404DFE"/>
    <w:rsid w:val="00404F15"/>
    <w:rsid w:val="00406667"/>
    <w:rsid w:val="004076A1"/>
    <w:rsid w:val="00407FC3"/>
    <w:rsid w:val="004114E9"/>
    <w:rsid w:val="00411B89"/>
    <w:rsid w:val="00412451"/>
    <w:rsid w:val="00413252"/>
    <w:rsid w:val="004134AD"/>
    <w:rsid w:val="00413EEE"/>
    <w:rsid w:val="00414C56"/>
    <w:rsid w:val="00414EB4"/>
    <w:rsid w:val="004154E7"/>
    <w:rsid w:val="00415CF0"/>
    <w:rsid w:val="004168FE"/>
    <w:rsid w:val="00416C67"/>
    <w:rsid w:val="0041754B"/>
    <w:rsid w:val="00417DB0"/>
    <w:rsid w:val="00420650"/>
    <w:rsid w:val="00420ECC"/>
    <w:rsid w:val="00421585"/>
    <w:rsid w:val="004215BA"/>
    <w:rsid w:val="0042185D"/>
    <w:rsid w:val="00421937"/>
    <w:rsid w:val="0042261A"/>
    <w:rsid w:val="00422713"/>
    <w:rsid w:val="00422D3E"/>
    <w:rsid w:val="004236D5"/>
    <w:rsid w:val="00423D55"/>
    <w:rsid w:val="00424030"/>
    <w:rsid w:val="004241C0"/>
    <w:rsid w:val="004251E8"/>
    <w:rsid w:val="004260E6"/>
    <w:rsid w:val="00426254"/>
    <w:rsid w:val="004263B6"/>
    <w:rsid w:val="004268A7"/>
    <w:rsid w:val="00426A24"/>
    <w:rsid w:val="00426EC3"/>
    <w:rsid w:val="004272C2"/>
    <w:rsid w:val="00427325"/>
    <w:rsid w:val="004307FF"/>
    <w:rsid w:val="00430840"/>
    <w:rsid w:val="00430910"/>
    <w:rsid w:val="004309AD"/>
    <w:rsid w:val="0043105A"/>
    <w:rsid w:val="004321C9"/>
    <w:rsid w:val="0043298A"/>
    <w:rsid w:val="00433184"/>
    <w:rsid w:val="004332A0"/>
    <w:rsid w:val="0043389C"/>
    <w:rsid w:val="00433ACB"/>
    <w:rsid w:val="00433D1F"/>
    <w:rsid w:val="00434047"/>
    <w:rsid w:val="00435F43"/>
    <w:rsid w:val="0043747B"/>
    <w:rsid w:val="004401BC"/>
    <w:rsid w:val="00442393"/>
    <w:rsid w:val="004429FF"/>
    <w:rsid w:val="00442B8D"/>
    <w:rsid w:val="00442FFE"/>
    <w:rsid w:val="0044353B"/>
    <w:rsid w:val="004435A7"/>
    <w:rsid w:val="004438C6"/>
    <w:rsid w:val="00443CB1"/>
    <w:rsid w:val="004443AD"/>
    <w:rsid w:val="004446B7"/>
    <w:rsid w:val="004448FF"/>
    <w:rsid w:val="00444A25"/>
    <w:rsid w:val="00444C8C"/>
    <w:rsid w:val="00444FEF"/>
    <w:rsid w:val="0044554A"/>
    <w:rsid w:val="00445B4E"/>
    <w:rsid w:val="00446C7C"/>
    <w:rsid w:val="004475C6"/>
    <w:rsid w:val="00450AE2"/>
    <w:rsid w:val="00450B13"/>
    <w:rsid w:val="00452D54"/>
    <w:rsid w:val="00453710"/>
    <w:rsid w:val="004538D2"/>
    <w:rsid w:val="00453C8C"/>
    <w:rsid w:val="004554C8"/>
    <w:rsid w:val="004556E3"/>
    <w:rsid w:val="00455740"/>
    <w:rsid w:val="00456687"/>
    <w:rsid w:val="004607C1"/>
    <w:rsid w:val="004616B1"/>
    <w:rsid w:val="00461FAC"/>
    <w:rsid w:val="0046283B"/>
    <w:rsid w:val="00462E0E"/>
    <w:rsid w:val="00463278"/>
    <w:rsid w:val="0046328B"/>
    <w:rsid w:val="00463592"/>
    <w:rsid w:val="00463678"/>
    <w:rsid w:val="00463A5A"/>
    <w:rsid w:val="00463E4B"/>
    <w:rsid w:val="004649FB"/>
    <w:rsid w:val="00465BC0"/>
    <w:rsid w:val="00466F8C"/>
    <w:rsid w:val="0046752B"/>
    <w:rsid w:val="004677BB"/>
    <w:rsid w:val="00467E5A"/>
    <w:rsid w:val="0047077A"/>
    <w:rsid w:val="004739F4"/>
    <w:rsid w:val="00474301"/>
    <w:rsid w:val="00475474"/>
    <w:rsid w:val="00476F06"/>
    <w:rsid w:val="004773CB"/>
    <w:rsid w:val="00477B0F"/>
    <w:rsid w:val="0048032B"/>
    <w:rsid w:val="00480A85"/>
    <w:rsid w:val="00480C20"/>
    <w:rsid w:val="00481FBC"/>
    <w:rsid w:val="0048320B"/>
    <w:rsid w:val="004843D1"/>
    <w:rsid w:val="0048440E"/>
    <w:rsid w:val="004845F4"/>
    <w:rsid w:val="004847B0"/>
    <w:rsid w:val="00484935"/>
    <w:rsid w:val="00485087"/>
    <w:rsid w:val="0048524B"/>
    <w:rsid w:val="00486700"/>
    <w:rsid w:val="00486F15"/>
    <w:rsid w:val="0048788B"/>
    <w:rsid w:val="0049016D"/>
    <w:rsid w:val="0049063B"/>
    <w:rsid w:val="0049080D"/>
    <w:rsid w:val="00490C4F"/>
    <w:rsid w:val="00492525"/>
    <w:rsid w:val="00495A46"/>
    <w:rsid w:val="00495D8F"/>
    <w:rsid w:val="00496454"/>
    <w:rsid w:val="00496B98"/>
    <w:rsid w:val="00496DE7"/>
    <w:rsid w:val="00496F38"/>
    <w:rsid w:val="004976EC"/>
    <w:rsid w:val="00497747"/>
    <w:rsid w:val="00497808"/>
    <w:rsid w:val="00497A02"/>
    <w:rsid w:val="00497CFA"/>
    <w:rsid w:val="004A230F"/>
    <w:rsid w:val="004A3B4F"/>
    <w:rsid w:val="004A5691"/>
    <w:rsid w:val="004A66EC"/>
    <w:rsid w:val="004A6D09"/>
    <w:rsid w:val="004A73F5"/>
    <w:rsid w:val="004A786E"/>
    <w:rsid w:val="004B0098"/>
    <w:rsid w:val="004B09B3"/>
    <w:rsid w:val="004B0B26"/>
    <w:rsid w:val="004B0B70"/>
    <w:rsid w:val="004B0C76"/>
    <w:rsid w:val="004B1845"/>
    <w:rsid w:val="004B30EA"/>
    <w:rsid w:val="004B3172"/>
    <w:rsid w:val="004B3B63"/>
    <w:rsid w:val="004B3E95"/>
    <w:rsid w:val="004B4018"/>
    <w:rsid w:val="004B42E4"/>
    <w:rsid w:val="004B4323"/>
    <w:rsid w:val="004B459D"/>
    <w:rsid w:val="004B608F"/>
    <w:rsid w:val="004B62A1"/>
    <w:rsid w:val="004B7728"/>
    <w:rsid w:val="004C0345"/>
    <w:rsid w:val="004C0495"/>
    <w:rsid w:val="004C0724"/>
    <w:rsid w:val="004C0C8E"/>
    <w:rsid w:val="004C11F8"/>
    <w:rsid w:val="004C14D0"/>
    <w:rsid w:val="004C18DB"/>
    <w:rsid w:val="004C2357"/>
    <w:rsid w:val="004C2F80"/>
    <w:rsid w:val="004C33FA"/>
    <w:rsid w:val="004C34D0"/>
    <w:rsid w:val="004C3CAE"/>
    <w:rsid w:val="004C5797"/>
    <w:rsid w:val="004C57EA"/>
    <w:rsid w:val="004C6359"/>
    <w:rsid w:val="004C68FE"/>
    <w:rsid w:val="004C6F4D"/>
    <w:rsid w:val="004C7251"/>
    <w:rsid w:val="004C7426"/>
    <w:rsid w:val="004C768A"/>
    <w:rsid w:val="004C799B"/>
    <w:rsid w:val="004D008C"/>
    <w:rsid w:val="004D03A3"/>
    <w:rsid w:val="004D1658"/>
    <w:rsid w:val="004D23DE"/>
    <w:rsid w:val="004D502D"/>
    <w:rsid w:val="004D53DC"/>
    <w:rsid w:val="004D5563"/>
    <w:rsid w:val="004D5EFC"/>
    <w:rsid w:val="004D7F7A"/>
    <w:rsid w:val="004E016C"/>
    <w:rsid w:val="004E1ADD"/>
    <w:rsid w:val="004E1CE9"/>
    <w:rsid w:val="004E38E4"/>
    <w:rsid w:val="004E3E74"/>
    <w:rsid w:val="004E5930"/>
    <w:rsid w:val="004E5F1C"/>
    <w:rsid w:val="004E65BB"/>
    <w:rsid w:val="004E6715"/>
    <w:rsid w:val="004E6D89"/>
    <w:rsid w:val="004E6E38"/>
    <w:rsid w:val="004E708C"/>
    <w:rsid w:val="004E7C1C"/>
    <w:rsid w:val="004F0312"/>
    <w:rsid w:val="004F0BFB"/>
    <w:rsid w:val="004F1617"/>
    <w:rsid w:val="004F1810"/>
    <w:rsid w:val="004F192D"/>
    <w:rsid w:val="004F1AE3"/>
    <w:rsid w:val="004F229C"/>
    <w:rsid w:val="004F24CD"/>
    <w:rsid w:val="004F259A"/>
    <w:rsid w:val="004F276B"/>
    <w:rsid w:val="004F289D"/>
    <w:rsid w:val="004F2DEC"/>
    <w:rsid w:val="004F3572"/>
    <w:rsid w:val="004F38F3"/>
    <w:rsid w:val="004F3D40"/>
    <w:rsid w:val="004F4A47"/>
    <w:rsid w:val="004F4FC6"/>
    <w:rsid w:val="004F5516"/>
    <w:rsid w:val="004F601D"/>
    <w:rsid w:val="004F6432"/>
    <w:rsid w:val="004F6995"/>
    <w:rsid w:val="004F6B8E"/>
    <w:rsid w:val="004F7384"/>
    <w:rsid w:val="004F784E"/>
    <w:rsid w:val="004F7AB8"/>
    <w:rsid w:val="004F7BFC"/>
    <w:rsid w:val="00500613"/>
    <w:rsid w:val="0050073F"/>
    <w:rsid w:val="0050238F"/>
    <w:rsid w:val="00502611"/>
    <w:rsid w:val="00502A6B"/>
    <w:rsid w:val="0050360F"/>
    <w:rsid w:val="00503F65"/>
    <w:rsid w:val="005041D8"/>
    <w:rsid w:val="0050446E"/>
    <w:rsid w:val="005050BE"/>
    <w:rsid w:val="00505536"/>
    <w:rsid w:val="00505B2F"/>
    <w:rsid w:val="005060D0"/>
    <w:rsid w:val="00506A03"/>
    <w:rsid w:val="00506A88"/>
    <w:rsid w:val="00507897"/>
    <w:rsid w:val="00507DFD"/>
    <w:rsid w:val="00511201"/>
    <w:rsid w:val="00511873"/>
    <w:rsid w:val="00511FA9"/>
    <w:rsid w:val="005125EA"/>
    <w:rsid w:val="00512EBF"/>
    <w:rsid w:val="005132BB"/>
    <w:rsid w:val="00513D79"/>
    <w:rsid w:val="00514A9D"/>
    <w:rsid w:val="00514BEA"/>
    <w:rsid w:val="00514C3C"/>
    <w:rsid w:val="0051509F"/>
    <w:rsid w:val="0051607A"/>
    <w:rsid w:val="0051650F"/>
    <w:rsid w:val="00520585"/>
    <w:rsid w:val="00520EEE"/>
    <w:rsid w:val="00521774"/>
    <w:rsid w:val="00521D6C"/>
    <w:rsid w:val="005225C2"/>
    <w:rsid w:val="00522D37"/>
    <w:rsid w:val="00524205"/>
    <w:rsid w:val="00525F4B"/>
    <w:rsid w:val="00526498"/>
    <w:rsid w:val="005301E2"/>
    <w:rsid w:val="005305CB"/>
    <w:rsid w:val="00530774"/>
    <w:rsid w:val="00530990"/>
    <w:rsid w:val="00531185"/>
    <w:rsid w:val="00531C77"/>
    <w:rsid w:val="00532487"/>
    <w:rsid w:val="00532C5C"/>
    <w:rsid w:val="00534002"/>
    <w:rsid w:val="0053448C"/>
    <w:rsid w:val="00534C3D"/>
    <w:rsid w:val="005352EE"/>
    <w:rsid w:val="00535A1E"/>
    <w:rsid w:val="00535E84"/>
    <w:rsid w:val="00535EAF"/>
    <w:rsid w:val="00535F91"/>
    <w:rsid w:val="005360C2"/>
    <w:rsid w:val="005362A8"/>
    <w:rsid w:val="005376F4"/>
    <w:rsid w:val="00537C75"/>
    <w:rsid w:val="0054050E"/>
    <w:rsid w:val="0054162F"/>
    <w:rsid w:val="00541631"/>
    <w:rsid w:val="005416A2"/>
    <w:rsid w:val="00541FE2"/>
    <w:rsid w:val="005421F1"/>
    <w:rsid w:val="00542A99"/>
    <w:rsid w:val="00542BAC"/>
    <w:rsid w:val="00543724"/>
    <w:rsid w:val="0054580D"/>
    <w:rsid w:val="005466D5"/>
    <w:rsid w:val="0054679C"/>
    <w:rsid w:val="005467B5"/>
    <w:rsid w:val="005477EF"/>
    <w:rsid w:val="00547825"/>
    <w:rsid w:val="00547E1E"/>
    <w:rsid w:val="00547E29"/>
    <w:rsid w:val="00550C4C"/>
    <w:rsid w:val="00550E29"/>
    <w:rsid w:val="005514E7"/>
    <w:rsid w:val="005519DA"/>
    <w:rsid w:val="005521E7"/>
    <w:rsid w:val="005525FF"/>
    <w:rsid w:val="0055285D"/>
    <w:rsid w:val="00552B07"/>
    <w:rsid w:val="00552B66"/>
    <w:rsid w:val="00553C79"/>
    <w:rsid w:val="00553F8E"/>
    <w:rsid w:val="0055418B"/>
    <w:rsid w:val="005548F9"/>
    <w:rsid w:val="00554D8D"/>
    <w:rsid w:val="005556BE"/>
    <w:rsid w:val="00556877"/>
    <w:rsid w:val="00556BA8"/>
    <w:rsid w:val="005577C4"/>
    <w:rsid w:val="00557E49"/>
    <w:rsid w:val="0056046F"/>
    <w:rsid w:val="0056096A"/>
    <w:rsid w:val="00561511"/>
    <w:rsid w:val="005619D4"/>
    <w:rsid w:val="00561B00"/>
    <w:rsid w:val="005629EC"/>
    <w:rsid w:val="00563F07"/>
    <w:rsid w:val="00565E91"/>
    <w:rsid w:val="00566C2B"/>
    <w:rsid w:val="00566F67"/>
    <w:rsid w:val="005671C1"/>
    <w:rsid w:val="00567A31"/>
    <w:rsid w:val="00567A7D"/>
    <w:rsid w:val="00567CDE"/>
    <w:rsid w:val="00567F70"/>
    <w:rsid w:val="00570F5D"/>
    <w:rsid w:val="00571047"/>
    <w:rsid w:val="005716BF"/>
    <w:rsid w:val="005716C1"/>
    <w:rsid w:val="005717E9"/>
    <w:rsid w:val="00572247"/>
    <w:rsid w:val="00572283"/>
    <w:rsid w:val="00572792"/>
    <w:rsid w:val="00573AA4"/>
    <w:rsid w:val="005740D5"/>
    <w:rsid w:val="00574857"/>
    <w:rsid w:val="00575095"/>
    <w:rsid w:val="005752F9"/>
    <w:rsid w:val="00575A92"/>
    <w:rsid w:val="00575ABF"/>
    <w:rsid w:val="00575DC4"/>
    <w:rsid w:val="00576245"/>
    <w:rsid w:val="00576346"/>
    <w:rsid w:val="00576484"/>
    <w:rsid w:val="00576FCD"/>
    <w:rsid w:val="005770A0"/>
    <w:rsid w:val="00577129"/>
    <w:rsid w:val="005776F9"/>
    <w:rsid w:val="005778D2"/>
    <w:rsid w:val="005779E4"/>
    <w:rsid w:val="00577BE4"/>
    <w:rsid w:val="00580576"/>
    <w:rsid w:val="00580723"/>
    <w:rsid w:val="005813FB"/>
    <w:rsid w:val="005822C7"/>
    <w:rsid w:val="00582305"/>
    <w:rsid w:val="00582A09"/>
    <w:rsid w:val="00582A79"/>
    <w:rsid w:val="00582B53"/>
    <w:rsid w:val="005838F8"/>
    <w:rsid w:val="005839BA"/>
    <w:rsid w:val="00584378"/>
    <w:rsid w:val="00584E98"/>
    <w:rsid w:val="005851A2"/>
    <w:rsid w:val="00585220"/>
    <w:rsid w:val="00585A3A"/>
    <w:rsid w:val="00586DEF"/>
    <w:rsid w:val="00587C37"/>
    <w:rsid w:val="00587F54"/>
    <w:rsid w:val="00587F83"/>
    <w:rsid w:val="00590080"/>
    <w:rsid w:val="0059036A"/>
    <w:rsid w:val="00590E4E"/>
    <w:rsid w:val="00591334"/>
    <w:rsid w:val="00592769"/>
    <w:rsid w:val="0059306F"/>
    <w:rsid w:val="00593B0E"/>
    <w:rsid w:val="005940B5"/>
    <w:rsid w:val="005944CE"/>
    <w:rsid w:val="00594F84"/>
    <w:rsid w:val="00595298"/>
    <w:rsid w:val="00595628"/>
    <w:rsid w:val="00595A4A"/>
    <w:rsid w:val="00595BDE"/>
    <w:rsid w:val="00596BF6"/>
    <w:rsid w:val="00596DBB"/>
    <w:rsid w:val="0059780C"/>
    <w:rsid w:val="00597BFB"/>
    <w:rsid w:val="00597C57"/>
    <w:rsid w:val="00597D41"/>
    <w:rsid w:val="005A0218"/>
    <w:rsid w:val="005A0765"/>
    <w:rsid w:val="005A0CE0"/>
    <w:rsid w:val="005A19CE"/>
    <w:rsid w:val="005A2F34"/>
    <w:rsid w:val="005A3253"/>
    <w:rsid w:val="005A33E6"/>
    <w:rsid w:val="005A3A44"/>
    <w:rsid w:val="005A3DE6"/>
    <w:rsid w:val="005A43B3"/>
    <w:rsid w:val="005A4AA0"/>
    <w:rsid w:val="005A5B61"/>
    <w:rsid w:val="005A5BA2"/>
    <w:rsid w:val="005A67BF"/>
    <w:rsid w:val="005A6942"/>
    <w:rsid w:val="005A69FA"/>
    <w:rsid w:val="005A6B8B"/>
    <w:rsid w:val="005A7D62"/>
    <w:rsid w:val="005A7DBA"/>
    <w:rsid w:val="005B0659"/>
    <w:rsid w:val="005B0ABC"/>
    <w:rsid w:val="005B0BE5"/>
    <w:rsid w:val="005B181E"/>
    <w:rsid w:val="005B1F5F"/>
    <w:rsid w:val="005B3A71"/>
    <w:rsid w:val="005B3FE7"/>
    <w:rsid w:val="005B4F52"/>
    <w:rsid w:val="005B5A99"/>
    <w:rsid w:val="005B6138"/>
    <w:rsid w:val="005B6366"/>
    <w:rsid w:val="005B682E"/>
    <w:rsid w:val="005B72B2"/>
    <w:rsid w:val="005B760C"/>
    <w:rsid w:val="005B77EC"/>
    <w:rsid w:val="005B7895"/>
    <w:rsid w:val="005C27B4"/>
    <w:rsid w:val="005C2BEB"/>
    <w:rsid w:val="005C4499"/>
    <w:rsid w:val="005C4582"/>
    <w:rsid w:val="005C459F"/>
    <w:rsid w:val="005C490F"/>
    <w:rsid w:val="005C5109"/>
    <w:rsid w:val="005C5442"/>
    <w:rsid w:val="005C6881"/>
    <w:rsid w:val="005C6E31"/>
    <w:rsid w:val="005C71B2"/>
    <w:rsid w:val="005C759A"/>
    <w:rsid w:val="005C7A45"/>
    <w:rsid w:val="005C7B06"/>
    <w:rsid w:val="005C7B30"/>
    <w:rsid w:val="005D0ACA"/>
    <w:rsid w:val="005D0DB3"/>
    <w:rsid w:val="005D2B8A"/>
    <w:rsid w:val="005D34D5"/>
    <w:rsid w:val="005D3527"/>
    <w:rsid w:val="005D3D90"/>
    <w:rsid w:val="005D417C"/>
    <w:rsid w:val="005D4471"/>
    <w:rsid w:val="005D48B6"/>
    <w:rsid w:val="005D5786"/>
    <w:rsid w:val="005D6068"/>
    <w:rsid w:val="005D7945"/>
    <w:rsid w:val="005E0542"/>
    <w:rsid w:val="005E13FB"/>
    <w:rsid w:val="005E1615"/>
    <w:rsid w:val="005E1CF7"/>
    <w:rsid w:val="005E2AF4"/>
    <w:rsid w:val="005E365D"/>
    <w:rsid w:val="005E3F57"/>
    <w:rsid w:val="005E4667"/>
    <w:rsid w:val="005E4E09"/>
    <w:rsid w:val="005E5C07"/>
    <w:rsid w:val="005E6236"/>
    <w:rsid w:val="005E6320"/>
    <w:rsid w:val="005E6839"/>
    <w:rsid w:val="005E68A0"/>
    <w:rsid w:val="005E68D2"/>
    <w:rsid w:val="005E6D69"/>
    <w:rsid w:val="005E7533"/>
    <w:rsid w:val="005F0155"/>
    <w:rsid w:val="005F077E"/>
    <w:rsid w:val="005F117F"/>
    <w:rsid w:val="005F1E4A"/>
    <w:rsid w:val="005F1F8D"/>
    <w:rsid w:val="005F2B55"/>
    <w:rsid w:val="005F2B56"/>
    <w:rsid w:val="005F2D04"/>
    <w:rsid w:val="005F2D76"/>
    <w:rsid w:val="005F36C5"/>
    <w:rsid w:val="005F3CE0"/>
    <w:rsid w:val="005F429C"/>
    <w:rsid w:val="005F439C"/>
    <w:rsid w:val="005F46A9"/>
    <w:rsid w:val="005F478E"/>
    <w:rsid w:val="005F4C57"/>
    <w:rsid w:val="005F53D3"/>
    <w:rsid w:val="005F5C54"/>
    <w:rsid w:val="005F5FDD"/>
    <w:rsid w:val="005F7A03"/>
    <w:rsid w:val="006002CB"/>
    <w:rsid w:val="00600689"/>
    <w:rsid w:val="00601837"/>
    <w:rsid w:val="006032C8"/>
    <w:rsid w:val="0060401A"/>
    <w:rsid w:val="00604899"/>
    <w:rsid w:val="0060494F"/>
    <w:rsid w:val="00605EAC"/>
    <w:rsid w:val="00606717"/>
    <w:rsid w:val="00606DBA"/>
    <w:rsid w:val="006073F0"/>
    <w:rsid w:val="00607E7E"/>
    <w:rsid w:val="006109F9"/>
    <w:rsid w:val="00611040"/>
    <w:rsid w:val="00611D54"/>
    <w:rsid w:val="00612137"/>
    <w:rsid w:val="00612679"/>
    <w:rsid w:val="006128E3"/>
    <w:rsid w:val="00612AB4"/>
    <w:rsid w:val="00612C0B"/>
    <w:rsid w:val="00612E81"/>
    <w:rsid w:val="00613381"/>
    <w:rsid w:val="00613D40"/>
    <w:rsid w:val="00613E58"/>
    <w:rsid w:val="006147D6"/>
    <w:rsid w:val="00614A46"/>
    <w:rsid w:val="00615477"/>
    <w:rsid w:val="00615B5B"/>
    <w:rsid w:val="006166EB"/>
    <w:rsid w:val="00616947"/>
    <w:rsid w:val="006179C6"/>
    <w:rsid w:val="00621229"/>
    <w:rsid w:val="00621865"/>
    <w:rsid w:val="0062241A"/>
    <w:rsid w:val="00622CAB"/>
    <w:rsid w:val="00623A40"/>
    <w:rsid w:val="00623FB4"/>
    <w:rsid w:val="00624474"/>
    <w:rsid w:val="00624CCD"/>
    <w:rsid w:val="00624FA2"/>
    <w:rsid w:val="006252CD"/>
    <w:rsid w:val="006256E0"/>
    <w:rsid w:val="00625C63"/>
    <w:rsid w:val="00626B9C"/>
    <w:rsid w:val="00626C58"/>
    <w:rsid w:val="0062740D"/>
    <w:rsid w:val="00627430"/>
    <w:rsid w:val="00627737"/>
    <w:rsid w:val="00627AAE"/>
    <w:rsid w:val="00631171"/>
    <w:rsid w:val="006319FE"/>
    <w:rsid w:val="0063216F"/>
    <w:rsid w:val="00633546"/>
    <w:rsid w:val="006338DD"/>
    <w:rsid w:val="00635A8C"/>
    <w:rsid w:val="00635FB4"/>
    <w:rsid w:val="00635FB7"/>
    <w:rsid w:val="00636363"/>
    <w:rsid w:val="006366B1"/>
    <w:rsid w:val="006368A4"/>
    <w:rsid w:val="00636B35"/>
    <w:rsid w:val="006370F3"/>
    <w:rsid w:val="00637543"/>
    <w:rsid w:val="00637716"/>
    <w:rsid w:val="0063786F"/>
    <w:rsid w:val="006403CA"/>
    <w:rsid w:val="00640A88"/>
    <w:rsid w:val="0064119E"/>
    <w:rsid w:val="0064180F"/>
    <w:rsid w:val="0064303C"/>
    <w:rsid w:val="00643A73"/>
    <w:rsid w:val="00645048"/>
    <w:rsid w:val="00645306"/>
    <w:rsid w:val="0064561F"/>
    <w:rsid w:val="0064595A"/>
    <w:rsid w:val="0064681D"/>
    <w:rsid w:val="00646AC6"/>
    <w:rsid w:val="00646BFC"/>
    <w:rsid w:val="00646D19"/>
    <w:rsid w:val="006470F0"/>
    <w:rsid w:val="0064750A"/>
    <w:rsid w:val="00647D07"/>
    <w:rsid w:val="00647E85"/>
    <w:rsid w:val="006504CC"/>
    <w:rsid w:val="006511A6"/>
    <w:rsid w:val="006513D5"/>
    <w:rsid w:val="00651E7E"/>
    <w:rsid w:val="00652275"/>
    <w:rsid w:val="0065241A"/>
    <w:rsid w:val="0065268F"/>
    <w:rsid w:val="00652DBD"/>
    <w:rsid w:val="00652FAF"/>
    <w:rsid w:val="006534F7"/>
    <w:rsid w:val="00653CC0"/>
    <w:rsid w:val="00653FF6"/>
    <w:rsid w:val="00656C69"/>
    <w:rsid w:val="006577A8"/>
    <w:rsid w:val="00657B0D"/>
    <w:rsid w:val="0066183A"/>
    <w:rsid w:val="006626CE"/>
    <w:rsid w:val="00663267"/>
    <w:rsid w:val="00663753"/>
    <w:rsid w:val="00664ACF"/>
    <w:rsid w:val="00665296"/>
    <w:rsid w:val="00665D0B"/>
    <w:rsid w:val="00665ECC"/>
    <w:rsid w:val="00666ACF"/>
    <w:rsid w:val="00666B22"/>
    <w:rsid w:val="006671D5"/>
    <w:rsid w:val="0066736E"/>
    <w:rsid w:val="00670105"/>
    <w:rsid w:val="006702F8"/>
    <w:rsid w:val="00670607"/>
    <w:rsid w:val="00670C2F"/>
    <w:rsid w:val="00670DAA"/>
    <w:rsid w:val="0067157E"/>
    <w:rsid w:val="00672236"/>
    <w:rsid w:val="006744D3"/>
    <w:rsid w:val="00674A4A"/>
    <w:rsid w:val="00675A46"/>
    <w:rsid w:val="006765FA"/>
    <w:rsid w:val="006769B0"/>
    <w:rsid w:val="00677A24"/>
    <w:rsid w:val="00677CD1"/>
    <w:rsid w:val="0068034C"/>
    <w:rsid w:val="00680685"/>
    <w:rsid w:val="006812E3"/>
    <w:rsid w:val="0068143E"/>
    <w:rsid w:val="00682178"/>
    <w:rsid w:val="00682407"/>
    <w:rsid w:val="00682E0E"/>
    <w:rsid w:val="00683082"/>
    <w:rsid w:val="0068339C"/>
    <w:rsid w:val="00683CD5"/>
    <w:rsid w:val="006843C7"/>
    <w:rsid w:val="00684EA3"/>
    <w:rsid w:val="00684F14"/>
    <w:rsid w:val="00685074"/>
    <w:rsid w:val="006850B0"/>
    <w:rsid w:val="006853D2"/>
    <w:rsid w:val="00686087"/>
    <w:rsid w:val="00686B67"/>
    <w:rsid w:val="0068741D"/>
    <w:rsid w:val="00687A94"/>
    <w:rsid w:val="0069011D"/>
    <w:rsid w:val="006911C0"/>
    <w:rsid w:val="0069130D"/>
    <w:rsid w:val="0069131C"/>
    <w:rsid w:val="00691EA3"/>
    <w:rsid w:val="00691F73"/>
    <w:rsid w:val="00692B56"/>
    <w:rsid w:val="00692C13"/>
    <w:rsid w:val="0069331A"/>
    <w:rsid w:val="006933E2"/>
    <w:rsid w:val="00693E6E"/>
    <w:rsid w:val="00694358"/>
    <w:rsid w:val="006944CE"/>
    <w:rsid w:val="0069512E"/>
    <w:rsid w:val="0069573B"/>
    <w:rsid w:val="00696626"/>
    <w:rsid w:val="00696FBD"/>
    <w:rsid w:val="006975F8"/>
    <w:rsid w:val="00697F21"/>
    <w:rsid w:val="006A20FA"/>
    <w:rsid w:val="006A263B"/>
    <w:rsid w:val="006A2CFE"/>
    <w:rsid w:val="006A2D8C"/>
    <w:rsid w:val="006A42DF"/>
    <w:rsid w:val="006A43FB"/>
    <w:rsid w:val="006A4A3E"/>
    <w:rsid w:val="006A4A98"/>
    <w:rsid w:val="006A66C3"/>
    <w:rsid w:val="006A6C5F"/>
    <w:rsid w:val="006A6FE4"/>
    <w:rsid w:val="006A76C3"/>
    <w:rsid w:val="006A7B4B"/>
    <w:rsid w:val="006B0C05"/>
    <w:rsid w:val="006B104C"/>
    <w:rsid w:val="006B1DAD"/>
    <w:rsid w:val="006B2891"/>
    <w:rsid w:val="006B2F0B"/>
    <w:rsid w:val="006B3FF5"/>
    <w:rsid w:val="006B4ACF"/>
    <w:rsid w:val="006B4F99"/>
    <w:rsid w:val="006B601B"/>
    <w:rsid w:val="006B6362"/>
    <w:rsid w:val="006B689B"/>
    <w:rsid w:val="006B6CB7"/>
    <w:rsid w:val="006B780C"/>
    <w:rsid w:val="006B78F7"/>
    <w:rsid w:val="006C04E6"/>
    <w:rsid w:val="006C0B8E"/>
    <w:rsid w:val="006C0EFA"/>
    <w:rsid w:val="006C17AD"/>
    <w:rsid w:val="006C1899"/>
    <w:rsid w:val="006C2990"/>
    <w:rsid w:val="006C3489"/>
    <w:rsid w:val="006C34C9"/>
    <w:rsid w:val="006C37A2"/>
    <w:rsid w:val="006C4918"/>
    <w:rsid w:val="006C4FF2"/>
    <w:rsid w:val="006C54DE"/>
    <w:rsid w:val="006C58BB"/>
    <w:rsid w:val="006C5BFF"/>
    <w:rsid w:val="006C64CF"/>
    <w:rsid w:val="006C664F"/>
    <w:rsid w:val="006C66FE"/>
    <w:rsid w:val="006C6B2F"/>
    <w:rsid w:val="006C6E63"/>
    <w:rsid w:val="006C6E84"/>
    <w:rsid w:val="006C75C5"/>
    <w:rsid w:val="006D137D"/>
    <w:rsid w:val="006D14EC"/>
    <w:rsid w:val="006D270D"/>
    <w:rsid w:val="006D31BF"/>
    <w:rsid w:val="006D370E"/>
    <w:rsid w:val="006D3A72"/>
    <w:rsid w:val="006D3E31"/>
    <w:rsid w:val="006D3EFE"/>
    <w:rsid w:val="006D42DF"/>
    <w:rsid w:val="006D48AC"/>
    <w:rsid w:val="006D5BA9"/>
    <w:rsid w:val="006D6242"/>
    <w:rsid w:val="006D785F"/>
    <w:rsid w:val="006D7987"/>
    <w:rsid w:val="006E0747"/>
    <w:rsid w:val="006E0791"/>
    <w:rsid w:val="006E1B71"/>
    <w:rsid w:val="006E23BF"/>
    <w:rsid w:val="006E2AD6"/>
    <w:rsid w:val="006E2BC6"/>
    <w:rsid w:val="006E30F8"/>
    <w:rsid w:val="006E38C2"/>
    <w:rsid w:val="006E38D6"/>
    <w:rsid w:val="006E39DF"/>
    <w:rsid w:val="006E48BB"/>
    <w:rsid w:val="006E5709"/>
    <w:rsid w:val="006E598B"/>
    <w:rsid w:val="006E5FDA"/>
    <w:rsid w:val="006E61D5"/>
    <w:rsid w:val="006E703E"/>
    <w:rsid w:val="006F0282"/>
    <w:rsid w:val="006F0B48"/>
    <w:rsid w:val="006F12ED"/>
    <w:rsid w:val="006F2B2F"/>
    <w:rsid w:val="006F31FD"/>
    <w:rsid w:val="006F3B8C"/>
    <w:rsid w:val="006F4109"/>
    <w:rsid w:val="006F677C"/>
    <w:rsid w:val="006F6931"/>
    <w:rsid w:val="00700423"/>
    <w:rsid w:val="00700952"/>
    <w:rsid w:val="00701743"/>
    <w:rsid w:val="00702520"/>
    <w:rsid w:val="00702B37"/>
    <w:rsid w:val="00703142"/>
    <w:rsid w:val="007044D3"/>
    <w:rsid w:val="007053C9"/>
    <w:rsid w:val="007056C2"/>
    <w:rsid w:val="007058C9"/>
    <w:rsid w:val="00705F6E"/>
    <w:rsid w:val="007066F3"/>
    <w:rsid w:val="007072B5"/>
    <w:rsid w:val="00710151"/>
    <w:rsid w:val="007105BF"/>
    <w:rsid w:val="00710848"/>
    <w:rsid w:val="0071217D"/>
    <w:rsid w:val="00712A8F"/>
    <w:rsid w:val="00713C50"/>
    <w:rsid w:val="00714582"/>
    <w:rsid w:val="00714D54"/>
    <w:rsid w:val="00714E61"/>
    <w:rsid w:val="00716117"/>
    <w:rsid w:val="0071643C"/>
    <w:rsid w:val="007173C9"/>
    <w:rsid w:val="007206B2"/>
    <w:rsid w:val="0072112B"/>
    <w:rsid w:val="00721B38"/>
    <w:rsid w:val="00721DF9"/>
    <w:rsid w:val="00721EEB"/>
    <w:rsid w:val="00722DCD"/>
    <w:rsid w:val="00723B6E"/>
    <w:rsid w:val="00724A9E"/>
    <w:rsid w:val="00724F73"/>
    <w:rsid w:val="00725079"/>
    <w:rsid w:val="00725747"/>
    <w:rsid w:val="0072580F"/>
    <w:rsid w:val="00727D09"/>
    <w:rsid w:val="00727E23"/>
    <w:rsid w:val="00730931"/>
    <w:rsid w:val="0073104B"/>
    <w:rsid w:val="007313B4"/>
    <w:rsid w:val="0073339D"/>
    <w:rsid w:val="0073341F"/>
    <w:rsid w:val="00733A72"/>
    <w:rsid w:val="00733B6D"/>
    <w:rsid w:val="00734243"/>
    <w:rsid w:val="007345B6"/>
    <w:rsid w:val="007348E6"/>
    <w:rsid w:val="007363E0"/>
    <w:rsid w:val="0073726A"/>
    <w:rsid w:val="007374F7"/>
    <w:rsid w:val="007379DB"/>
    <w:rsid w:val="00740141"/>
    <w:rsid w:val="007409BB"/>
    <w:rsid w:val="00740DDE"/>
    <w:rsid w:val="00741179"/>
    <w:rsid w:val="00741F65"/>
    <w:rsid w:val="00742076"/>
    <w:rsid w:val="0074236F"/>
    <w:rsid w:val="0074238A"/>
    <w:rsid w:val="0074278A"/>
    <w:rsid w:val="00744398"/>
    <w:rsid w:val="0074466E"/>
    <w:rsid w:val="00745625"/>
    <w:rsid w:val="00745DA6"/>
    <w:rsid w:val="007463B5"/>
    <w:rsid w:val="007474EF"/>
    <w:rsid w:val="00747979"/>
    <w:rsid w:val="00747AE1"/>
    <w:rsid w:val="007516C7"/>
    <w:rsid w:val="00751AA9"/>
    <w:rsid w:val="00751B9D"/>
    <w:rsid w:val="00751BE6"/>
    <w:rsid w:val="00753810"/>
    <w:rsid w:val="0075393F"/>
    <w:rsid w:val="00753F22"/>
    <w:rsid w:val="007541D7"/>
    <w:rsid w:val="0075530A"/>
    <w:rsid w:val="007555E0"/>
    <w:rsid w:val="00755C20"/>
    <w:rsid w:val="00756840"/>
    <w:rsid w:val="00756E46"/>
    <w:rsid w:val="0075731D"/>
    <w:rsid w:val="00757925"/>
    <w:rsid w:val="00760649"/>
    <w:rsid w:val="00760661"/>
    <w:rsid w:val="00760ED9"/>
    <w:rsid w:val="0076123B"/>
    <w:rsid w:val="007614F5"/>
    <w:rsid w:val="00761809"/>
    <w:rsid w:val="00762432"/>
    <w:rsid w:val="0076302B"/>
    <w:rsid w:val="00763960"/>
    <w:rsid w:val="00765B74"/>
    <w:rsid w:val="00766C22"/>
    <w:rsid w:val="007670E9"/>
    <w:rsid w:val="0076795D"/>
    <w:rsid w:val="00767C91"/>
    <w:rsid w:val="00767DA7"/>
    <w:rsid w:val="00767F63"/>
    <w:rsid w:val="00770A7C"/>
    <w:rsid w:val="0077100C"/>
    <w:rsid w:val="00771305"/>
    <w:rsid w:val="007722AD"/>
    <w:rsid w:val="00772933"/>
    <w:rsid w:val="00773166"/>
    <w:rsid w:val="0077324C"/>
    <w:rsid w:val="00773AD7"/>
    <w:rsid w:val="00777A67"/>
    <w:rsid w:val="00777A6D"/>
    <w:rsid w:val="00780155"/>
    <w:rsid w:val="0078088F"/>
    <w:rsid w:val="0078096A"/>
    <w:rsid w:val="00780DA3"/>
    <w:rsid w:val="00781B88"/>
    <w:rsid w:val="00781E02"/>
    <w:rsid w:val="00782539"/>
    <w:rsid w:val="00783116"/>
    <w:rsid w:val="0078368A"/>
    <w:rsid w:val="007849AE"/>
    <w:rsid w:val="007854F5"/>
    <w:rsid w:val="007857F9"/>
    <w:rsid w:val="00785AC1"/>
    <w:rsid w:val="007863EB"/>
    <w:rsid w:val="007874A4"/>
    <w:rsid w:val="0078752A"/>
    <w:rsid w:val="0078785F"/>
    <w:rsid w:val="00787E2C"/>
    <w:rsid w:val="00790D4B"/>
    <w:rsid w:val="0079118B"/>
    <w:rsid w:val="00791219"/>
    <w:rsid w:val="007913C3"/>
    <w:rsid w:val="0079158D"/>
    <w:rsid w:val="0079197A"/>
    <w:rsid w:val="007925A6"/>
    <w:rsid w:val="007928CC"/>
    <w:rsid w:val="00792FEB"/>
    <w:rsid w:val="00793A1D"/>
    <w:rsid w:val="00794DF3"/>
    <w:rsid w:val="00795A55"/>
    <w:rsid w:val="0079616E"/>
    <w:rsid w:val="00796CAD"/>
    <w:rsid w:val="00796D0A"/>
    <w:rsid w:val="00796D21"/>
    <w:rsid w:val="00796D42"/>
    <w:rsid w:val="00797427"/>
    <w:rsid w:val="007A0C57"/>
    <w:rsid w:val="007A0E17"/>
    <w:rsid w:val="007A165E"/>
    <w:rsid w:val="007A1931"/>
    <w:rsid w:val="007A20EB"/>
    <w:rsid w:val="007A239B"/>
    <w:rsid w:val="007A2988"/>
    <w:rsid w:val="007A33D2"/>
    <w:rsid w:val="007A38C7"/>
    <w:rsid w:val="007A4063"/>
    <w:rsid w:val="007A576C"/>
    <w:rsid w:val="007A7DB1"/>
    <w:rsid w:val="007B06E9"/>
    <w:rsid w:val="007B09F4"/>
    <w:rsid w:val="007B157F"/>
    <w:rsid w:val="007B1856"/>
    <w:rsid w:val="007B2164"/>
    <w:rsid w:val="007B22BD"/>
    <w:rsid w:val="007B2675"/>
    <w:rsid w:val="007B2954"/>
    <w:rsid w:val="007B29AB"/>
    <w:rsid w:val="007B2E0B"/>
    <w:rsid w:val="007B3077"/>
    <w:rsid w:val="007B3125"/>
    <w:rsid w:val="007B3834"/>
    <w:rsid w:val="007B3CF1"/>
    <w:rsid w:val="007B4764"/>
    <w:rsid w:val="007B479B"/>
    <w:rsid w:val="007B4A63"/>
    <w:rsid w:val="007B61C1"/>
    <w:rsid w:val="007B6CC9"/>
    <w:rsid w:val="007B6EC0"/>
    <w:rsid w:val="007B753B"/>
    <w:rsid w:val="007B7945"/>
    <w:rsid w:val="007B7B1F"/>
    <w:rsid w:val="007C05F6"/>
    <w:rsid w:val="007C0665"/>
    <w:rsid w:val="007C0CFF"/>
    <w:rsid w:val="007C10F6"/>
    <w:rsid w:val="007C159A"/>
    <w:rsid w:val="007C35B4"/>
    <w:rsid w:val="007C3887"/>
    <w:rsid w:val="007C38E1"/>
    <w:rsid w:val="007C3D0E"/>
    <w:rsid w:val="007C4D11"/>
    <w:rsid w:val="007C4DBA"/>
    <w:rsid w:val="007C5A12"/>
    <w:rsid w:val="007C5EDB"/>
    <w:rsid w:val="007C64FC"/>
    <w:rsid w:val="007C72E1"/>
    <w:rsid w:val="007C7E72"/>
    <w:rsid w:val="007D029D"/>
    <w:rsid w:val="007D0C97"/>
    <w:rsid w:val="007D0D03"/>
    <w:rsid w:val="007D2040"/>
    <w:rsid w:val="007D20AD"/>
    <w:rsid w:val="007D29B1"/>
    <w:rsid w:val="007D320E"/>
    <w:rsid w:val="007D33E3"/>
    <w:rsid w:val="007D3CE7"/>
    <w:rsid w:val="007D45F8"/>
    <w:rsid w:val="007D5AE7"/>
    <w:rsid w:val="007D7EF2"/>
    <w:rsid w:val="007E0F85"/>
    <w:rsid w:val="007E0FA3"/>
    <w:rsid w:val="007E1D3A"/>
    <w:rsid w:val="007E2179"/>
    <w:rsid w:val="007E508C"/>
    <w:rsid w:val="007E6025"/>
    <w:rsid w:val="007E6119"/>
    <w:rsid w:val="007E6EDE"/>
    <w:rsid w:val="007E7538"/>
    <w:rsid w:val="007E7CF8"/>
    <w:rsid w:val="007F023A"/>
    <w:rsid w:val="007F1763"/>
    <w:rsid w:val="007F1787"/>
    <w:rsid w:val="007F1842"/>
    <w:rsid w:val="007F191D"/>
    <w:rsid w:val="007F1A21"/>
    <w:rsid w:val="007F21CC"/>
    <w:rsid w:val="007F2C60"/>
    <w:rsid w:val="007F2DE7"/>
    <w:rsid w:val="007F3720"/>
    <w:rsid w:val="007F3A9B"/>
    <w:rsid w:val="007F3CD5"/>
    <w:rsid w:val="007F3F4B"/>
    <w:rsid w:val="007F4CF8"/>
    <w:rsid w:val="007F5063"/>
    <w:rsid w:val="007F62D4"/>
    <w:rsid w:val="007F7013"/>
    <w:rsid w:val="007F77C0"/>
    <w:rsid w:val="007F7E52"/>
    <w:rsid w:val="007F7FF8"/>
    <w:rsid w:val="00800717"/>
    <w:rsid w:val="0080180A"/>
    <w:rsid w:val="00802506"/>
    <w:rsid w:val="00802ED2"/>
    <w:rsid w:val="008037AC"/>
    <w:rsid w:val="00803B28"/>
    <w:rsid w:val="00803B43"/>
    <w:rsid w:val="00803CB7"/>
    <w:rsid w:val="00803EF5"/>
    <w:rsid w:val="00804390"/>
    <w:rsid w:val="008046F5"/>
    <w:rsid w:val="00804CB4"/>
    <w:rsid w:val="00805B71"/>
    <w:rsid w:val="00805D37"/>
    <w:rsid w:val="00805F97"/>
    <w:rsid w:val="008062A7"/>
    <w:rsid w:val="0080674A"/>
    <w:rsid w:val="00806899"/>
    <w:rsid w:val="00807380"/>
    <w:rsid w:val="00807D22"/>
    <w:rsid w:val="0081035B"/>
    <w:rsid w:val="00810712"/>
    <w:rsid w:val="00811162"/>
    <w:rsid w:val="008113AC"/>
    <w:rsid w:val="008114ED"/>
    <w:rsid w:val="00811DB7"/>
    <w:rsid w:val="00813082"/>
    <w:rsid w:val="00813299"/>
    <w:rsid w:val="00813D59"/>
    <w:rsid w:val="008141D6"/>
    <w:rsid w:val="008142E2"/>
    <w:rsid w:val="00815049"/>
    <w:rsid w:val="008154F3"/>
    <w:rsid w:val="00815A99"/>
    <w:rsid w:val="00816281"/>
    <w:rsid w:val="008171B3"/>
    <w:rsid w:val="0081751D"/>
    <w:rsid w:val="00817524"/>
    <w:rsid w:val="0081798D"/>
    <w:rsid w:val="00817F70"/>
    <w:rsid w:val="00821301"/>
    <w:rsid w:val="00821462"/>
    <w:rsid w:val="008217C6"/>
    <w:rsid w:val="00821C0D"/>
    <w:rsid w:val="00821CAF"/>
    <w:rsid w:val="0082291E"/>
    <w:rsid w:val="00822AE3"/>
    <w:rsid w:val="00822D77"/>
    <w:rsid w:val="00822F43"/>
    <w:rsid w:val="00823165"/>
    <w:rsid w:val="0082474A"/>
    <w:rsid w:val="00824772"/>
    <w:rsid w:val="008250B4"/>
    <w:rsid w:val="0082540B"/>
    <w:rsid w:val="00825692"/>
    <w:rsid w:val="008259FC"/>
    <w:rsid w:val="0082684B"/>
    <w:rsid w:val="00830425"/>
    <w:rsid w:val="00830BF5"/>
    <w:rsid w:val="00831FB6"/>
    <w:rsid w:val="0083240F"/>
    <w:rsid w:val="00832420"/>
    <w:rsid w:val="00833DBA"/>
    <w:rsid w:val="0083484F"/>
    <w:rsid w:val="00834EE4"/>
    <w:rsid w:val="00835CA0"/>
    <w:rsid w:val="00837C30"/>
    <w:rsid w:val="0084022C"/>
    <w:rsid w:val="0084046E"/>
    <w:rsid w:val="00840F5B"/>
    <w:rsid w:val="0084125B"/>
    <w:rsid w:val="00841DB6"/>
    <w:rsid w:val="00841E6C"/>
    <w:rsid w:val="008429CE"/>
    <w:rsid w:val="00842B3B"/>
    <w:rsid w:val="00844BA2"/>
    <w:rsid w:val="00844E35"/>
    <w:rsid w:val="00845048"/>
    <w:rsid w:val="008451E5"/>
    <w:rsid w:val="00845FFF"/>
    <w:rsid w:val="00846421"/>
    <w:rsid w:val="00846916"/>
    <w:rsid w:val="008500D9"/>
    <w:rsid w:val="00850AB3"/>
    <w:rsid w:val="008521BB"/>
    <w:rsid w:val="0085295A"/>
    <w:rsid w:val="008539F4"/>
    <w:rsid w:val="008542B5"/>
    <w:rsid w:val="00854598"/>
    <w:rsid w:val="0085563B"/>
    <w:rsid w:val="00855770"/>
    <w:rsid w:val="00856AC9"/>
    <w:rsid w:val="00856C85"/>
    <w:rsid w:val="00856FBA"/>
    <w:rsid w:val="00857AE2"/>
    <w:rsid w:val="0086176D"/>
    <w:rsid w:val="00862107"/>
    <w:rsid w:val="0086275C"/>
    <w:rsid w:val="00862A88"/>
    <w:rsid w:val="0086337A"/>
    <w:rsid w:val="008638A6"/>
    <w:rsid w:val="00863982"/>
    <w:rsid w:val="00863B07"/>
    <w:rsid w:val="008656E9"/>
    <w:rsid w:val="00865E8C"/>
    <w:rsid w:val="00866430"/>
    <w:rsid w:val="00866571"/>
    <w:rsid w:val="008672FA"/>
    <w:rsid w:val="008674D5"/>
    <w:rsid w:val="00867912"/>
    <w:rsid w:val="00867A6A"/>
    <w:rsid w:val="00867C21"/>
    <w:rsid w:val="00870431"/>
    <w:rsid w:val="00870891"/>
    <w:rsid w:val="00870DF8"/>
    <w:rsid w:val="00871184"/>
    <w:rsid w:val="008711AE"/>
    <w:rsid w:val="008715B3"/>
    <w:rsid w:val="00871E4D"/>
    <w:rsid w:val="00872522"/>
    <w:rsid w:val="00872694"/>
    <w:rsid w:val="00872A01"/>
    <w:rsid w:val="00872BCB"/>
    <w:rsid w:val="00872CDC"/>
    <w:rsid w:val="00872F11"/>
    <w:rsid w:val="00874E0E"/>
    <w:rsid w:val="00875988"/>
    <w:rsid w:val="00875F76"/>
    <w:rsid w:val="008763CC"/>
    <w:rsid w:val="00876684"/>
    <w:rsid w:val="00876ADD"/>
    <w:rsid w:val="0087736E"/>
    <w:rsid w:val="008773CF"/>
    <w:rsid w:val="00877907"/>
    <w:rsid w:val="00880F8D"/>
    <w:rsid w:val="00880F9B"/>
    <w:rsid w:val="00881AF6"/>
    <w:rsid w:val="00881EA1"/>
    <w:rsid w:val="00882440"/>
    <w:rsid w:val="00882898"/>
    <w:rsid w:val="008828BF"/>
    <w:rsid w:val="00882A4C"/>
    <w:rsid w:val="00882D9E"/>
    <w:rsid w:val="0088343C"/>
    <w:rsid w:val="00883D37"/>
    <w:rsid w:val="0088408C"/>
    <w:rsid w:val="00885D4E"/>
    <w:rsid w:val="0088669A"/>
    <w:rsid w:val="008868A5"/>
    <w:rsid w:val="00890046"/>
    <w:rsid w:val="0089025A"/>
    <w:rsid w:val="00890AE6"/>
    <w:rsid w:val="00890C91"/>
    <w:rsid w:val="00890CBE"/>
    <w:rsid w:val="008912F7"/>
    <w:rsid w:val="00891540"/>
    <w:rsid w:val="00891FF6"/>
    <w:rsid w:val="0089281D"/>
    <w:rsid w:val="008928FA"/>
    <w:rsid w:val="00892CC1"/>
    <w:rsid w:val="00892F1D"/>
    <w:rsid w:val="008935C9"/>
    <w:rsid w:val="008944B6"/>
    <w:rsid w:val="00894828"/>
    <w:rsid w:val="00894A90"/>
    <w:rsid w:val="00894C5F"/>
    <w:rsid w:val="008953F8"/>
    <w:rsid w:val="00895E40"/>
    <w:rsid w:val="008968BB"/>
    <w:rsid w:val="00896B8D"/>
    <w:rsid w:val="00897009"/>
    <w:rsid w:val="0089713A"/>
    <w:rsid w:val="008A0099"/>
    <w:rsid w:val="008A0810"/>
    <w:rsid w:val="008A0BBD"/>
    <w:rsid w:val="008A0D24"/>
    <w:rsid w:val="008A18D8"/>
    <w:rsid w:val="008A1B04"/>
    <w:rsid w:val="008A2BB1"/>
    <w:rsid w:val="008A2F2A"/>
    <w:rsid w:val="008A30CC"/>
    <w:rsid w:val="008A3541"/>
    <w:rsid w:val="008A39E9"/>
    <w:rsid w:val="008A40E1"/>
    <w:rsid w:val="008A4621"/>
    <w:rsid w:val="008A4B30"/>
    <w:rsid w:val="008A5EFD"/>
    <w:rsid w:val="008A5F6A"/>
    <w:rsid w:val="008A6EC1"/>
    <w:rsid w:val="008A6F69"/>
    <w:rsid w:val="008A73D4"/>
    <w:rsid w:val="008A7702"/>
    <w:rsid w:val="008A7DA7"/>
    <w:rsid w:val="008B0A90"/>
    <w:rsid w:val="008B0C93"/>
    <w:rsid w:val="008B1254"/>
    <w:rsid w:val="008B174B"/>
    <w:rsid w:val="008B2889"/>
    <w:rsid w:val="008B289D"/>
    <w:rsid w:val="008B2A99"/>
    <w:rsid w:val="008B3042"/>
    <w:rsid w:val="008B30D5"/>
    <w:rsid w:val="008B4B42"/>
    <w:rsid w:val="008B4B92"/>
    <w:rsid w:val="008B4CF5"/>
    <w:rsid w:val="008B4DBE"/>
    <w:rsid w:val="008B4F73"/>
    <w:rsid w:val="008B5C8F"/>
    <w:rsid w:val="008B666E"/>
    <w:rsid w:val="008B778D"/>
    <w:rsid w:val="008C1837"/>
    <w:rsid w:val="008C224A"/>
    <w:rsid w:val="008C2C04"/>
    <w:rsid w:val="008C30EB"/>
    <w:rsid w:val="008C3414"/>
    <w:rsid w:val="008C360C"/>
    <w:rsid w:val="008C3DF3"/>
    <w:rsid w:val="008C457C"/>
    <w:rsid w:val="008C4D17"/>
    <w:rsid w:val="008C4FBA"/>
    <w:rsid w:val="008C5DFB"/>
    <w:rsid w:val="008C63F7"/>
    <w:rsid w:val="008C6CD6"/>
    <w:rsid w:val="008C7CEE"/>
    <w:rsid w:val="008D09DF"/>
    <w:rsid w:val="008D0F1C"/>
    <w:rsid w:val="008D100C"/>
    <w:rsid w:val="008D3DFD"/>
    <w:rsid w:val="008D4081"/>
    <w:rsid w:val="008D413B"/>
    <w:rsid w:val="008D4C04"/>
    <w:rsid w:val="008D4DD3"/>
    <w:rsid w:val="008D7E0B"/>
    <w:rsid w:val="008E017B"/>
    <w:rsid w:val="008E0669"/>
    <w:rsid w:val="008E1575"/>
    <w:rsid w:val="008E249C"/>
    <w:rsid w:val="008E2BE7"/>
    <w:rsid w:val="008E3611"/>
    <w:rsid w:val="008E4BFA"/>
    <w:rsid w:val="008E4CA5"/>
    <w:rsid w:val="008E58BA"/>
    <w:rsid w:val="008E7E7D"/>
    <w:rsid w:val="008F0B8E"/>
    <w:rsid w:val="008F0D6C"/>
    <w:rsid w:val="008F2CD0"/>
    <w:rsid w:val="008F3C1D"/>
    <w:rsid w:val="008F4444"/>
    <w:rsid w:val="008F4F8C"/>
    <w:rsid w:val="008F50B6"/>
    <w:rsid w:val="008F55A3"/>
    <w:rsid w:val="008F55FE"/>
    <w:rsid w:val="008F5912"/>
    <w:rsid w:val="008F5DAB"/>
    <w:rsid w:val="008F6052"/>
    <w:rsid w:val="008F66FC"/>
    <w:rsid w:val="008F6856"/>
    <w:rsid w:val="008F69D2"/>
    <w:rsid w:val="008F7A8D"/>
    <w:rsid w:val="0090115F"/>
    <w:rsid w:val="00901187"/>
    <w:rsid w:val="009020EC"/>
    <w:rsid w:val="009037CF"/>
    <w:rsid w:val="0090435E"/>
    <w:rsid w:val="00904998"/>
    <w:rsid w:val="00905432"/>
    <w:rsid w:val="009058BA"/>
    <w:rsid w:val="00905BB0"/>
    <w:rsid w:val="00906733"/>
    <w:rsid w:val="00907A47"/>
    <w:rsid w:val="009106F3"/>
    <w:rsid w:val="009112AE"/>
    <w:rsid w:val="00913888"/>
    <w:rsid w:val="00913B02"/>
    <w:rsid w:val="00913B5D"/>
    <w:rsid w:val="00913E5C"/>
    <w:rsid w:val="0091509B"/>
    <w:rsid w:val="009151B7"/>
    <w:rsid w:val="009155AE"/>
    <w:rsid w:val="00915A46"/>
    <w:rsid w:val="00915C92"/>
    <w:rsid w:val="009163AE"/>
    <w:rsid w:val="0091682F"/>
    <w:rsid w:val="00916D03"/>
    <w:rsid w:val="009201A1"/>
    <w:rsid w:val="00920D15"/>
    <w:rsid w:val="00921A3D"/>
    <w:rsid w:val="009220B6"/>
    <w:rsid w:val="009229AA"/>
    <w:rsid w:val="00922ADA"/>
    <w:rsid w:val="00922B77"/>
    <w:rsid w:val="00922E9A"/>
    <w:rsid w:val="009235B7"/>
    <w:rsid w:val="00923D2C"/>
    <w:rsid w:val="009245E5"/>
    <w:rsid w:val="00924786"/>
    <w:rsid w:val="00924E8F"/>
    <w:rsid w:val="00925297"/>
    <w:rsid w:val="00925DBB"/>
    <w:rsid w:val="00926078"/>
    <w:rsid w:val="0092649E"/>
    <w:rsid w:val="0092706F"/>
    <w:rsid w:val="0092764D"/>
    <w:rsid w:val="00930663"/>
    <w:rsid w:val="00930753"/>
    <w:rsid w:val="009309C3"/>
    <w:rsid w:val="00930AB9"/>
    <w:rsid w:val="00931042"/>
    <w:rsid w:val="009316E8"/>
    <w:rsid w:val="009318F8"/>
    <w:rsid w:val="00931B6B"/>
    <w:rsid w:val="0093212A"/>
    <w:rsid w:val="0093243D"/>
    <w:rsid w:val="009325AD"/>
    <w:rsid w:val="0093277B"/>
    <w:rsid w:val="009329BF"/>
    <w:rsid w:val="00932D5A"/>
    <w:rsid w:val="00932F38"/>
    <w:rsid w:val="00933830"/>
    <w:rsid w:val="009338FF"/>
    <w:rsid w:val="009340AF"/>
    <w:rsid w:val="00934E46"/>
    <w:rsid w:val="009353B2"/>
    <w:rsid w:val="009353C2"/>
    <w:rsid w:val="00935E58"/>
    <w:rsid w:val="00937642"/>
    <w:rsid w:val="009408CF"/>
    <w:rsid w:val="00941938"/>
    <w:rsid w:val="00941BB8"/>
    <w:rsid w:val="00941C83"/>
    <w:rsid w:val="0094273D"/>
    <w:rsid w:val="009435D4"/>
    <w:rsid w:val="00943912"/>
    <w:rsid w:val="00945047"/>
    <w:rsid w:val="00945077"/>
    <w:rsid w:val="00945796"/>
    <w:rsid w:val="00945E23"/>
    <w:rsid w:val="009464D6"/>
    <w:rsid w:val="00946707"/>
    <w:rsid w:val="00946723"/>
    <w:rsid w:val="00946840"/>
    <w:rsid w:val="00947240"/>
    <w:rsid w:val="00947939"/>
    <w:rsid w:val="009503C5"/>
    <w:rsid w:val="0095129B"/>
    <w:rsid w:val="009512C8"/>
    <w:rsid w:val="0095158A"/>
    <w:rsid w:val="009519D1"/>
    <w:rsid w:val="00951D0C"/>
    <w:rsid w:val="0095230E"/>
    <w:rsid w:val="00952478"/>
    <w:rsid w:val="009530B9"/>
    <w:rsid w:val="00953AA5"/>
    <w:rsid w:val="0095407E"/>
    <w:rsid w:val="0095628B"/>
    <w:rsid w:val="00956C1C"/>
    <w:rsid w:val="00956EA7"/>
    <w:rsid w:val="009602C8"/>
    <w:rsid w:val="00960396"/>
    <w:rsid w:val="00960640"/>
    <w:rsid w:val="00960E2E"/>
    <w:rsid w:val="00961047"/>
    <w:rsid w:val="00961864"/>
    <w:rsid w:val="009630F3"/>
    <w:rsid w:val="009641E2"/>
    <w:rsid w:val="009646C2"/>
    <w:rsid w:val="0096607F"/>
    <w:rsid w:val="0096630F"/>
    <w:rsid w:val="00966830"/>
    <w:rsid w:val="00970FC7"/>
    <w:rsid w:val="00971364"/>
    <w:rsid w:val="0097145D"/>
    <w:rsid w:val="00971489"/>
    <w:rsid w:val="00971C86"/>
    <w:rsid w:val="00972A06"/>
    <w:rsid w:val="00973326"/>
    <w:rsid w:val="00973378"/>
    <w:rsid w:val="0097424A"/>
    <w:rsid w:val="009742F5"/>
    <w:rsid w:val="00974A88"/>
    <w:rsid w:val="00974CCB"/>
    <w:rsid w:val="009755D2"/>
    <w:rsid w:val="009756EA"/>
    <w:rsid w:val="009757AC"/>
    <w:rsid w:val="00975D23"/>
    <w:rsid w:val="00976E1E"/>
    <w:rsid w:val="00977076"/>
    <w:rsid w:val="00980798"/>
    <w:rsid w:val="00980907"/>
    <w:rsid w:val="0098093D"/>
    <w:rsid w:val="00981711"/>
    <w:rsid w:val="009817DB"/>
    <w:rsid w:val="0098204E"/>
    <w:rsid w:val="009820E3"/>
    <w:rsid w:val="00982AE8"/>
    <w:rsid w:val="00982BB6"/>
    <w:rsid w:val="00982D36"/>
    <w:rsid w:val="009832F3"/>
    <w:rsid w:val="0098359F"/>
    <w:rsid w:val="009839C1"/>
    <w:rsid w:val="00986C56"/>
    <w:rsid w:val="00987268"/>
    <w:rsid w:val="00987776"/>
    <w:rsid w:val="00987823"/>
    <w:rsid w:val="00990B63"/>
    <w:rsid w:val="00990F5B"/>
    <w:rsid w:val="009910FC"/>
    <w:rsid w:val="0099156F"/>
    <w:rsid w:val="009919DB"/>
    <w:rsid w:val="00991B55"/>
    <w:rsid w:val="0099282D"/>
    <w:rsid w:val="0099297C"/>
    <w:rsid w:val="0099355D"/>
    <w:rsid w:val="009938A6"/>
    <w:rsid w:val="00993F08"/>
    <w:rsid w:val="009941B8"/>
    <w:rsid w:val="009945E0"/>
    <w:rsid w:val="009956D1"/>
    <w:rsid w:val="0099678D"/>
    <w:rsid w:val="0099764C"/>
    <w:rsid w:val="009978B5"/>
    <w:rsid w:val="009A03D1"/>
    <w:rsid w:val="009A066B"/>
    <w:rsid w:val="009A12AE"/>
    <w:rsid w:val="009A501F"/>
    <w:rsid w:val="009A5060"/>
    <w:rsid w:val="009A6074"/>
    <w:rsid w:val="009A6948"/>
    <w:rsid w:val="009A6C45"/>
    <w:rsid w:val="009A6DBC"/>
    <w:rsid w:val="009A7212"/>
    <w:rsid w:val="009A7BD0"/>
    <w:rsid w:val="009A7C54"/>
    <w:rsid w:val="009A7E24"/>
    <w:rsid w:val="009A7FFC"/>
    <w:rsid w:val="009B07B5"/>
    <w:rsid w:val="009B0A25"/>
    <w:rsid w:val="009B1051"/>
    <w:rsid w:val="009B3230"/>
    <w:rsid w:val="009B37F5"/>
    <w:rsid w:val="009B3C53"/>
    <w:rsid w:val="009B4AF0"/>
    <w:rsid w:val="009B4E4E"/>
    <w:rsid w:val="009B53D2"/>
    <w:rsid w:val="009B60AF"/>
    <w:rsid w:val="009B6256"/>
    <w:rsid w:val="009B6647"/>
    <w:rsid w:val="009B6AE6"/>
    <w:rsid w:val="009B6AF3"/>
    <w:rsid w:val="009B6F40"/>
    <w:rsid w:val="009B748E"/>
    <w:rsid w:val="009B7F50"/>
    <w:rsid w:val="009C08AD"/>
    <w:rsid w:val="009C0FFD"/>
    <w:rsid w:val="009C16F6"/>
    <w:rsid w:val="009C189C"/>
    <w:rsid w:val="009C1BE0"/>
    <w:rsid w:val="009C1CFB"/>
    <w:rsid w:val="009C2AB7"/>
    <w:rsid w:val="009C4123"/>
    <w:rsid w:val="009C5A09"/>
    <w:rsid w:val="009C74F7"/>
    <w:rsid w:val="009C7803"/>
    <w:rsid w:val="009D02D8"/>
    <w:rsid w:val="009D0348"/>
    <w:rsid w:val="009D1399"/>
    <w:rsid w:val="009D1A75"/>
    <w:rsid w:val="009D2246"/>
    <w:rsid w:val="009D2901"/>
    <w:rsid w:val="009D2AED"/>
    <w:rsid w:val="009D364E"/>
    <w:rsid w:val="009D409F"/>
    <w:rsid w:val="009D45D6"/>
    <w:rsid w:val="009D4C43"/>
    <w:rsid w:val="009D4F06"/>
    <w:rsid w:val="009D63DB"/>
    <w:rsid w:val="009D6746"/>
    <w:rsid w:val="009D6DB7"/>
    <w:rsid w:val="009E1045"/>
    <w:rsid w:val="009E1977"/>
    <w:rsid w:val="009E1A67"/>
    <w:rsid w:val="009E24DD"/>
    <w:rsid w:val="009E291E"/>
    <w:rsid w:val="009E2B21"/>
    <w:rsid w:val="009E4B2D"/>
    <w:rsid w:val="009E5199"/>
    <w:rsid w:val="009E5529"/>
    <w:rsid w:val="009E6948"/>
    <w:rsid w:val="009E79AE"/>
    <w:rsid w:val="009E7A3C"/>
    <w:rsid w:val="009E7CF1"/>
    <w:rsid w:val="009F0A77"/>
    <w:rsid w:val="009F19CB"/>
    <w:rsid w:val="009F1E15"/>
    <w:rsid w:val="009F3CBF"/>
    <w:rsid w:val="009F3FBA"/>
    <w:rsid w:val="009F44F4"/>
    <w:rsid w:val="009F44FD"/>
    <w:rsid w:val="009F5463"/>
    <w:rsid w:val="009F5798"/>
    <w:rsid w:val="009F762A"/>
    <w:rsid w:val="009F79D9"/>
    <w:rsid w:val="00A006F5"/>
    <w:rsid w:val="00A00727"/>
    <w:rsid w:val="00A00BDF"/>
    <w:rsid w:val="00A01A46"/>
    <w:rsid w:val="00A02307"/>
    <w:rsid w:val="00A023D3"/>
    <w:rsid w:val="00A02CCF"/>
    <w:rsid w:val="00A0320B"/>
    <w:rsid w:val="00A036D4"/>
    <w:rsid w:val="00A03A65"/>
    <w:rsid w:val="00A03DC0"/>
    <w:rsid w:val="00A044B2"/>
    <w:rsid w:val="00A0482F"/>
    <w:rsid w:val="00A07B72"/>
    <w:rsid w:val="00A10CE7"/>
    <w:rsid w:val="00A10CEA"/>
    <w:rsid w:val="00A1107E"/>
    <w:rsid w:val="00A110E9"/>
    <w:rsid w:val="00A11392"/>
    <w:rsid w:val="00A11664"/>
    <w:rsid w:val="00A11709"/>
    <w:rsid w:val="00A118C2"/>
    <w:rsid w:val="00A12106"/>
    <w:rsid w:val="00A14588"/>
    <w:rsid w:val="00A152B5"/>
    <w:rsid w:val="00A158CE"/>
    <w:rsid w:val="00A15FE2"/>
    <w:rsid w:val="00A160AD"/>
    <w:rsid w:val="00A17084"/>
    <w:rsid w:val="00A17987"/>
    <w:rsid w:val="00A20F33"/>
    <w:rsid w:val="00A21CA0"/>
    <w:rsid w:val="00A22FDC"/>
    <w:rsid w:val="00A23084"/>
    <w:rsid w:val="00A240B7"/>
    <w:rsid w:val="00A243FC"/>
    <w:rsid w:val="00A248D6"/>
    <w:rsid w:val="00A24C53"/>
    <w:rsid w:val="00A25EC7"/>
    <w:rsid w:val="00A26180"/>
    <w:rsid w:val="00A3056E"/>
    <w:rsid w:val="00A32265"/>
    <w:rsid w:val="00A32731"/>
    <w:rsid w:val="00A327BA"/>
    <w:rsid w:val="00A32BA2"/>
    <w:rsid w:val="00A336D8"/>
    <w:rsid w:val="00A33C3E"/>
    <w:rsid w:val="00A340FC"/>
    <w:rsid w:val="00A34977"/>
    <w:rsid w:val="00A357A7"/>
    <w:rsid w:val="00A365C5"/>
    <w:rsid w:val="00A368DB"/>
    <w:rsid w:val="00A36EAC"/>
    <w:rsid w:val="00A37D6E"/>
    <w:rsid w:val="00A403ED"/>
    <w:rsid w:val="00A407CE"/>
    <w:rsid w:val="00A40D08"/>
    <w:rsid w:val="00A40E29"/>
    <w:rsid w:val="00A411E5"/>
    <w:rsid w:val="00A417B5"/>
    <w:rsid w:val="00A4186D"/>
    <w:rsid w:val="00A41ED1"/>
    <w:rsid w:val="00A42ACC"/>
    <w:rsid w:val="00A434CB"/>
    <w:rsid w:val="00A439AC"/>
    <w:rsid w:val="00A43ADF"/>
    <w:rsid w:val="00A43B90"/>
    <w:rsid w:val="00A43FC3"/>
    <w:rsid w:val="00A44704"/>
    <w:rsid w:val="00A44B23"/>
    <w:rsid w:val="00A44E7E"/>
    <w:rsid w:val="00A44FF4"/>
    <w:rsid w:val="00A46822"/>
    <w:rsid w:val="00A4695B"/>
    <w:rsid w:val="00A472CF"/>
    <w:rsid w:val="00A47F88"/>
    <w:rsid w:val="00A505A3"/>
    <w:rsid w:val="00A50A4B"/>
    <w:rsid w:val="00A515D9"/>
    <w:rsid w:val="00A526F4"/>
    <w:rsid w:val="00A52906"/>
    <w:rsid w:val="00A53532"/>
    <w:rsid w:val="00A5439E"/>
    <w:rsid w:val="00A5499E"/>
    <w:rsid w:val="00A54C8F"/>
    <w:rsid w:val="00A54F3B"/>
    <w:rsid w:val="00A55774"/>
    <w:rsid w:val="00A55D16"/>
    <w:rsid w:val="00A565FA"/>
    <w:rsid w:val="00A57616"/>
    <w:rsid w:val="00A57BB5"/>
    <w:rsid w:val="00A57D17"/>
    <w:rsid w:val="00A601AC"/>
    <w:rsid w:val="00A6042B"/>
    <w:rsid w:val="00A606DB"/>
    <w:rsid w:val="00A60AFD"/>
    <w:rsid w:val="00A62B07"/>
    <w:rsid w:val="00A631E4"/>
    <w:rsid w:val="00A63991"/>
    <w:rsid w:val="00A646F3"/>
    <w:rsid w:val="00A64FCA"/>
    <w:rsid w:val="00A65125"/>
    <w:rsid w:val="00A66EB6"/>
    <w:rsid w:val="00A67AFE"/>
    <w:rsid w:val="00A67BCA"/>
    <w:rsid w:val="00A712D9"/>
    <w:rsid w:val="00A725DA"/>
    <w:rsid w:val="00A72A14"/>
    <w:rsid w:val="00A73027"/>
    <w:rsid w:val="00A73272"/>
    <w:rsid w:val="00A733D7"/>
    <w:rsid w:val="00A7369F"/>
    <w:rsid w:val="00A75231"/>
    <w:rsid w:val="00A75279"/>
    <w:rsid w:val="00A76504"/>
    <w:rsid w:val="00A76AB7"/>
    <w:rsid w:val="00A76E18"/>
    <w:rsid w:val="00A80025"/>
    <w:rsid w:val="00A81637"/>
    <w:rsid w:val="00A81CE8"/>
    <w:rsid w:val="00A820B5"/>
    <w:rsid w:val="00A8270D"/>
    <w:rsid w:val="00A848A7"/>
    <w:rsid w:val="00A84AAB"/>
    <w:rsid w:val="00A84E6B"/>
    <w:rsid w:val="00A850E4"/>
    <w:rsid w:val="00A85259"/>
    <w:rsid w:val="00A853D1"/>
    <w:rsid w:val="00A858D2"/>
    <w:rsid w:val="00A8665A"/>
    <w:rsid w:val="00A87364"/>
    <w:rsid w:val="00A877F7"/>
    <w:rsid w:val="00A877FB"/>
    <w:rsid w:val="00A87A6A"/>
    <w:rsid w:val="00A87DF6"/>
    <w:rsid w:val="00A87E60"/>
    <w:rsid w:val="00A9024B"/>
    <w:rsid w:val="00A90291"/>
    <w:rsid w:val="00A9137C"/>
    <w:rsid w:val="00A9177E"/>
    <w:rsid w:val="00A91BEA"/>
    <w:rsid w:val="00A91F5C"/>
    <w:rsid w:val="00A93209"/>
    <w:rsid w:val="00A93451"/>
    <w:rsid w:val="00A93AED"/>
    <w:rsid w:val="00A9451D"/>
    <w:rsid w:val="00A94603"/>
    <w:rsid w:val="00A94826"/>
    <w:rsid w:val="00A950DA"/>
    <w:rsid w:val="00A950F5"/>
    <w:rsid w:val="00A95B6C"/>
    <w:rsid w:val="00A95DE8"/>
    <w:rsid w:val="00A95F25"/>
    <w:rsid w:val="00A9684D"/>
    <w:rsid w:val="00A96CDC"/>
    <w:rsid w:val="00AA06FC"/>
    <w:rsid w:val="00AA0E80"/>
    <w:rsid w:val="00AA122A"/>
    <w:rsid w:val="00AA22DA"/>
    <w:rsid w:val="00AA24E9"/>
    <w:rsid w:val="00AA2FA1"/>
    <w:rsid w:val="00AA36F9"/>
    <w:rsid w:val="00AA41BE"/>
    <w:rsid w:val="00AA5910"/>
    <w:rsid w:val="00AA5A31"/>
    <w:rsid w:val="00AA7169"/>
    <w:rsid w:val="00AA743A"/>
    <w:rsid w:val="00AB01F6"/>
    <w:rsid w:val="00AB0487"/>
    <w:rsid w:val="00AB0EF2"/>
    <w:rsid w:val="00AB0F93"/>
    <w:rsid w:val="00AB1433"/>
    <w:rsid w:val="00AB1848"/>
    <w:rsid w:val="00AB1B62"/>
    <w:rsid w:val="00AB1D75"/>
    <w:rsid w:val="00AB31AD"/>
    <w:rsid w:val="00AB34AB"/>
    <w:rsid w:val="00AB429F"/>
    <w:rsid w:val="00AB501E"/>
    <w:rsid w:val="00AB5BCE"/>
    <w:rsid w:val="00AB5CE1"/>
    <w:rsid w:val="00AB6D41"/>
    <w:rsid w:val="00AC018C"/>
    <w:rsid w:val="00AC081F"/>
    <w:rsid w:val="00AC118E"/>
    <w:rsid w:val="00AC19E7"/>
    <w:rsid w:val="00AC1BFA"/>
    <w:rsid w:val="00AC1D09"/>
    <w:rsid w:val="00AC2745"/>
    <w:rsid w:val="00AC28C0"/>
    <w:rsid w:val="00AC3B6A"/>
    <w:rsid w:val="00AC40AE"/>
    <w:rsid w:val="00AC4A04"/>
    <w:rsid w:val="00AC4BF0"/>
    <w:rsid w:val="00AC602B"/>
    <w:rsid w:val="00AC6F54"/>
    <w:rsid w:val="00AC73B0"/>
    <w:rsid w:val="00AD063C"/>
    <w:rsid w:val="00AD0C1E"/>
    <w:rsid w:val="00AD21FF"/>
    <w:rsid w:val="00AD312A"/>
    <w:rsid w:val="00AD3E07"/>
    <w:rsid w:val="00AD4940"/>
    <w:rsid w:val="00AD4D03"/>
    <w:rsid w:val="00AD53AF"/>
    <w:rsid w:val="00AD5522"/>
    <w:rsid w:val="00AD7197"/>
    <w:rsid w:val="00AD791F"/>
    <w:rsid w:val="00AD7C73"/>
    <w:rsid w:val="00AE02B8"/>
    <w:rsid w:val="00AE2BAD"/>
    <w:rsid w:val="00AE4854"/>
    <w:rsid w:val="00AE4960"/>
    <w:rsid w:val="00AE54C2"/>
    <w:rsid w:val="00AE5857"/>
    <w:rsid w:val="00AE5AAC"/>
    <w:rsid w:val="00AE5DB4"/>
    <w:rsid w:val="00AE77D4"/>
    <w:rsid w:val="00AE7AB5"/>
    <w:rsid w:val="00AF0589"/>
    <w:rsid w:val="00AF09A3"/>
    <w:rsid w:val="00AF0C33"/>
    <w:rsid w:val="00AF0EE5"/>
    <w:rsid w:val="00AF0F11"/>
    <w:rsid w:val="00AF0F5B"/>
    <w:rsid w:val="00AF188E"/>
    <w:rsid w:val="00AF35FC"/>
    <w:rsid w:val="00AF4475"/>
    <w:rsid w:val="00AF4C33"/>
    <w:rsid w:val="00AF4F18"/>
    <w:rsid w:val="00AF515C"/>
    <w:rsid w:val="00AF5D20"/>
    <w:rsid w:val="00AF779C"/>
    <w:rsid w:val="00B002F5"/>
    <w:rsid w:val="00B004A8"/>
    <w:rsid w:val="00B01497"/>
    <w:rsid w:val="00B019B5"/>
    <w:rsid w:val="00B02437"/>
    <w:rsid w:val="00B03457"/>
    <w:rsid w:val="00B034C9"/>
    <w:rsid w:val="00B03F21"/>
    <w:rsid w:val="00B044EF"/>
    <w:rsid w:val="00B04D2A"/>
    <w:rsid w:val="00B04E09"/>
    <w:rsid w:val="00B053F1"/>
    <w:rsid w:val="00B05C28"/>
    <w:rsid w:val="00B06399"/>
    <w:rsid w:val="00B064CF"/>
    <w:rsid w:val="00B06EF2"/>
    <w:rsid w:val="00B07862"/>
    <w:rsid w:val="00B113EB"/>
    <w:rsid w:val="00B11496"/>
    <w:rsid w:val="00B11642"/>
    <w:rsid w:val="00B12A17"/>
    <w:rsid w:val="00B12CDA"/>
    <w:rsid w:val="00B12D4F"/>
    <w:rsid w:val="00B12EA7"/>
    <w:rsid w:val="00B130F4"/>
    <w:rsid w:val="00B132D7"/>
    <w:rsid w:val="00B155A4"/>
    <w:rsid w:val="00B1578F"/>
    <w:rsid w:val="00B15D51"/>
    <w:rsid w:val="00B16A04"/>
    <w:rsid w:val="00B16B22"/>
    <w:rsid w:val="00B17129"/>
    <w:rsid w:val="00B176DB"/>
    <w:rsid w:val="00B20BD9"/>
    <w:rsid w:val="00B20E34"/>
    <w:rsid w:val="00B20E89"/>
    <w:rsid w:val="00B20F3D"/>
    <w:rsid w:val="00B21ED2"/>
    <w:rsid w:val="00B2224A"/>
    <w:rsid w:val="00B22AF1"/>
    <w:rsid w:val="00B23D09"/>
    <w:rsid w:val="00B24699"/>
    <w:rsid w:val="00B2590D"/>
    <w:rsid w:val="00B25E25"/>
    <w:rsid w:val="00B260C7"/>
    <w:rsid w:val="00B260E3"/>
    <w:rsid w:val="00B262DF"/>
    <w:rsid w:val="00B2643C"/>
    <w:rsid w:val="00B273C6"/>
    <w:rsid w:val="00B27DD8"/>
    <w:rsid w:val="00B27F4A"/>
    <w:rsid w:val="00B308AD"/>
    <w:rsid w:val="00B308C0"/>
    <w:rsid w:val="00B30B21"/>
    <w:rsid w:val="00B30D8B"/>
    <w:rsid w:val="00B315AF"/>
    <w:rsid w:val="00B319A9"/>
    <w:rsid w:val="00B31ED3"/>
    <w:rsid w:val="00B320F0"/>
    <w:rsid w:val="00B322DB"/>
    <w:rsid w:val="00B324AB"/>
    <w:rsid w:val="00B32B72"/>
    <w:rsid w:val="00B3323B"/>
    <w:rsid w:val="00B3376B"/>
    <w:rsid w:val="00B33FEF"/>
    <w:rsid w:val="00B34703"/>
    <w:rsid w:val="00B34B6E"/>
    <w:rsid w:val="00B35021"/>
    <w:rsid w:val="00B350D8"/>
    <w:rsid w:val="00B351CE"/>
    <w:rsid w:val="00B356B7"/>
    <w:rsid w:val="00B358E2"/>
    <w:rsid w:val="00B35F79"/>
    <w:rsid w:val="00B378E4"/>
    <w:rsid w:val="00B42DBB"/>
    <w:rsid w:val="00B42FC7"/>
    <w:rsid w:val="00B4392D"/>
    <w:rsid w:val="00B43953"/>
    <w:rsid w:val="00B441C0"/>
    <w:rsid w:val="00B441FA"/>
    <w:rsid w:val="00B4440A"/>
    <w:rsid w:val="00B44F81"/>
    <w:rsid w:val="00B451E7"/>
    <w:rsid w:val="00B46593"/>
    <w:rsid w:val="00B465B6"/>
    <w:rsid w:val="00B467DF"/>
    <w:rsid w:val="00B46937"/>
    <w:rsid w:val="00B46F99"/>
    <w:rsid w:val="00B47195"/>
    <w:rsid w:val="00B47915"/>
    <w:rsid w:val="00B47DFB"/>
    <w:rsid w:val="00B47F2F"/>
    <w:rsid w:val="00B51883"/>
    <w:rsid w:val="00B51AC3"/>
    <w:rsid w:val="00B51B82"/>
    <w:rsid w:val="00B52B37"/>
    <w:rsid w:val="00B53241"/>
    <w:rsid w:val="00B5327B"/>
    <w:rsid w:val="00B533BE"/>
    <w:rsid w:val="00B53ACE"/>
    <w:rsid w:val="00B54301"/>
    <w:rsid w:val="00B543BC"/>
    <w:rsid w:val="00B54473"/>
    <w:rsid w:val="00B552BD"/>
    <w:rsid w:val="00B554CF"/>
    <w:rsid w:val="00B558EC"/>
    <w:rsid w:val="00B55BF3"/>
    <w:rsid w:val="00B56B45"/>
    <w:rsid w:val="00B56C17"/>
    <w:rsid w:val="00B5746C"/>
    <w:rsid w:val="00B5774E"/>
    <w:rsid w:val="00B57FDF"/>
    <w:rsid w:val="00B60813"/>
    <w:rsid w:val="00B61B75"/>
    <w:rsid w:val="00B61BEE"/>
    <w:rsid w:val="00B62421"/>
    <w:rsid w:val="00B6263B"/>
    <w:rsid w:val="00B629E1"/>
    <w:rsid w:val="00B62DC3"/>
    <w:rsid w:val="00B62E9F"/>
    <w:rsid w:val="00B64334"/>
    <w:rsid w:val="00B64B80"/>
    <w:rsid w:val="00B6615D"/>
    <w:rsid w:val="00B662D4"/>
    <w:rsid w:val="00B66DD7"/>
    <w:rsid w:val="00B6709B"/>
    <w:rsid w:val="00B6798A"/>
    <w:rsid w:val="00B67FA2"/>
    <w:rsid w:val="00B7081E"/>
    <w:rsid w:val="00B70BAC"/>
    <w:rsid w:val="00B718B0"/>
    <w:rsid w:val="00B721BC"/>
    <w:rsid w:val="00B725D0"/>
    <w:rsid w:val="00B72B0B"/>
    <w:rsid w:val="00B73746"/>
    <w:rsid w:val="00B74A66"/>
    <w:rsid w:val="00B74AD6"/>
    <w:rsid w:val="00B75BF2"/>
    <w:rsid w:val="00B75E6C"/>
    <w:rsid w:val="00B80C10"/>
    <w:rsid w:val="00B80F2E"/>
    <w:rsid w:val="00B811DD"/>
    <w:rsid w:val="00B816AE"/>
    <w:rsid w:val="00B81758"/>
    <w:rsid w:val="00B81B47"/>
    <w:rsid w:val="00B81D50"/>
    <w:rsid w:val="00B82803"/>
    <w:rsid w:val="00B82997"/>
    <w:rsid w:val="00B83486"/>
    <w:rsid w:val="00B83773"/>
    <w:rsid w:val="00B84A04"/>
    <w:rsid w:val="00B84D09"/>
    <w:rsid w:val="00B85884"/>
    <w:rsid w:val="00B86922"/>
    <w:rsid w:val="00B87C9D"/>
    <w:rsid w:val="00B90325"/>
    <w:rsid w:val="00B90447"/>
    <w:rsid w:val="00B907DF"/>
    <w:rsid w:val="00B92319"/>
    <w:rsid w:val="00B93395"/>
    <w:rsid w:val="00B93B03"/>
    <w:rsid w:val="00B942CE"/>
    <w:rsid w:val="00B94C92"/>
    <w:rsid w:val="00B95741"/>
    <w:rsid w:val="00B958A8"/>
    <w:rsid w:val="00B95FC8"/>
    <w:rsid w:val="00B969AD"/>
    <w:rsid w:val="00B96A36"/>
    <w:rsid w:val="00B972AA"/>
    <w:rsid w:val="00B975B3"/>
    <w:rsid w:val="00B97AB1"/>
    <w:rsid w:val="00BA0E15"/>
    <w:rsid w:val="00BA132B"/>
    <w:rsid w:val="00BA2673"/>
    <w:rsid w:val="00BA3497"/>
    <w:rsid w:val="00BA3CD8"/>
    <w:rsid w:val="00BA3D17"/>
    <w:rsid w:val="00BA55AC"/>
    <w:rsid w:val="00BA6124"/>
    <w:rsid w:val="00BA6B43"/>
    <w:rsid w:val="00BA6F34"/>
    <w:rsid w:val="00BA78D3"/>
    <w:rsid w:val="00BA7A1A"/>
    <w:rsid w:val="00BB1589"/>
    <w:rsid w:val="00BB21FE"/>
    <w:rsid w:val="00BB2512"/>
    <w:rsid w:val="00BB45F3"/>
    <w:rsid w:val="00BB4DDC"/>
    <w:rsid w:val="00BB62EC"/>
    <w:rsid w:val="00BB711C"/>
    <w:rsid w:val="00BC0786"/>
    <w:rsid w:val="00BC0937"/>
    <w:rsid w:val="00BC0B1E"/>
    <w:rsid w:val="00BC0D11"/>
    <w:rsid w:val="00BC0D65"/>
    <w:rsid w:val="00BC1C5F"/>
    <w:rsid w:val="00BC2B49"/>
    <w:rsid w:val="00BC3217"/>
    <w:rsid w:val="00BC33A7"/>
    <w:rsid w:val="00BC3D5F"/>
    <w:rsid w:val="00BC4D0E"/>
    <w:rsid w:val="00BC4D10"/>
    <w:rsid w:val="00BC4E1C"/>
    <w:rsid w:val="00BC4F49"/>
    <w:rsid w:val="00BC52F4"/>
    <w:rsid w:val="00BC5D8A"/>
    <w:rsid w:val="00BC6ACD"/>
    <w:rsid w:val="00BC6CC7"/>
    <w:rsid w:val="00BC784D"/>
    <w:rsid w:val="00BC7FC8"/>
    <w:rsid w:val="00BD02F2"/>
    <w:rsid w:val="00BD03C9"/>
    <w:rsid w:val="00BD0B20"/>
    <w:rsid w:val="00BD1303"/>
    <w:rsid w:val="00BD1C29"/>
    <w:rsid w:val="00BD1D73"/>
    <w:rsid w:val="00BD313C"/>
    <w:rsid w:val="00BD333C"/>
    <w:rsid w:val="00BD4283"/>
    <w:rsid w:val="00BD42F3"/>
    <w:rsid w:val="00BD6E37"/>
    <w:rsid w:val="00BE087F"/>
    <w:rsid w:val="00BE11F6"/>
    <w:rsid w:val="00BE17E5"/>
    <w:rsid w:val="00BE1F6D"/>
    <w:rsid w:val="00BE28A0"/>
    <w:rsid w:val="00BE2AC8"/>
    <w:rsid w:val="00BE4EA8"/>
    <w:rsid w:val="00BE4F2C"/>
    <w:rsid w:val="00BE5797"/>
    <w:rsid w:val="00BE583B"/>
    <w:rsid w:val="00BE5B7A"/>
    <w:rsid w:val="00BE6255"/>
    <w:rsid w:val="00BE6257"/>
    <w:rsid w:val="00BE6D7F"/>
    <w:rsid w:val="00BE7003"/>
    <w:rsid w:val="00BE7DE1"/>
    <w:rsid w:val="00BF0093"/>
    <w:rsid w:val="00BF0AFB"/>
    <w:rsid w:val="00BF19E2"/>
    <w:rsid w:val="00BF2392"/>
    <w:rsid w:val="00BF2B39"/>
    <w:rsid w:val="00BF2C6F"/>
    <w:rsid w:val="00BF2DE1"/>
    <w:rsid w:val="00BF2FDD"/>
    <w:rsid w:val="00BF3152"/>
    <w:rsid w:val="00BF384E"/>
    <w:rsid w:val="00BF3E85"/>
    <w:rsid w:val="00BF406F"/>
    <w:rsid w:val="00BF43FF"/>
    <w:rsid w:val="00BF4801"/>
    <w:rsid w:val="00BF4842"/>
    <w:rsid w:val="00BF4E78"/>
    <w:rsid w:val="00BF525F"/>
    <w:rsid w:val="00BF54FE"/>
    <w:rsid w:val="00BF5DD2"/>
    <w:rsid w:val="00BF72BF"/>
    <w:rsid w:val="00BF7D3F"/>
    <w:rsid w:val="00BF7EDA"/>
    <w:rsid w:val="00C0024C"/>
    <w:rsid w:val="00C00524"/>
    <w:rsid w:val="00C00CF8"/>
    <w:rsid w:val="00C01BFB"/>
    <w:rsid w:val="00C01E49"/>
    <w:rsid w:val="00C0296E"/>
    <w:rsid w:val="00C0306A"/>
    <w:rsid w:val="00C031EE"/>
    <w:rsid w:val="00C035B8"/>
    <w:rsid w:val="00C04376"/>
    <w:rsid w:val="00C04556"/>
    <w:rsid w:val="00C05424"/>
    <w:rsid w:val="00C05812"/>
    <w:rsid w:val="00C1090F"/>
    <w:rsid w:val="00C1125D"/>
    <w:rsid w:val="00C1262B"/>
    <w:rsid w:val="00C129C4"/>
    <w:rsid w:val="00C13358"/>
    <w:rsid w:val="00C1389C"/>
    <w:rsid w:val="00C13EDE"/>
    <w:rsid w:val="00C14135"/>
    <w:rsid w:val="00C143C3"/>
    <w:rsid w:val="00C151E0"/>
    <w:rsid w:val="00C1549C"/>
    <w:rsid w:val="00C15B46"/>
    <w:rsid w:val="00C15B9E"/>
    <w:rsid w:val="00C1680B"/>
    <w:rsid w:val="00C176D1"/>
    <w:rsid w:val="00C201F5"/>
    <w:rsid w:val="00C20296"/>
    <w:rsid w:val="00C20B6C"/>
    <w:rsid w:val="00C20BF7"/>
    <w:rsid w:val="00C21015"/>
    <w:rsid w:val="00C2227A"/>
    <w:rsid w:val="00C2256B"/>
    <w:rsid w:val="00C2270C"/>
    <w:rsid w:val="00C22AC8"/>
    <w:rsid w:val="00C231F0"/>
    <w:rsid w:val="00C249D4"/>
    <w:rsid w:val="00C24E09"/>
    <w:rsid w:val="00C24EC4"/>
    <w:rsid w:val="00C25321"/>
    <w:rsid w:val="00C26AB5"/>
    <w:rsid w:val="00C26AF0"/>
    <w:rsid w:val="00C26EC0"/>
    <w:rsid w:val="00C2706D"/>
    <w:rsid w:val="00C270A0"/>
    <w:rsid w:val="00C276F2"/>
    <w:rsid w:val="00C30416"/>
    <w:rsid w:val="00C30B7C"/>
    <w:rsid w:val="00C31797"/>
    <w:rsid w:val="00C32A29"/>
    <w:rsid w:val="00C32F14"/>
    <w:rsid w:val="00C332DB"/>
    <w:rsid w:val="00C339D5"/>
    <w:rsid w:val="00C33B93"/>
    <w:rsid w:val="00C34349"/>
    <w:rsid w:val="00C35929"/>
    <w:rsid w:val="00C3597D"/>
    <w:rsid w:val="00C363B2"/>
    <w:rsid w:val="00C36441"/>
    <w:rsid w:val="00C374BC"/>
    <w:rsid w:val="00C37892"/>
    <w:rsid w:val="00C40F17"/>
    <w:rsid w:val="00C40FC3"/>
    <w:rsid w:val="00C427DC"/>
    <w:rsid w:val="00C42D9A"/>
    <w:rsid w:val="00C44287"/>
    <w:rsid w:val="00C442D9"/>
    <w:rsid w:val="00C445A6"/>
    <w:rsid w:val="00C4468D"/>
    <w:rsid w:val="00C446CB"/>
    <w:rsid w:val="00C44C16"/>
    <w:rsid w:val="00C44D18"/>
    <w:rsid w:val="00C469C4"/>
    <w:rsid w:val="00C46D8E"/>
    <w:rsid w:val="00C46DA4"/>
    <w:rsid w:val="00C476A6"/>
    <w:rsid w:val="00C47D42"/>
    <w:rsid w:val="00C50BDC"/>
    <w:rsid w:val="00C50C5E"/>
    <w:rsid w:val="00C50F4F"/>
    <w:rsid w:val="00C5119E"/>
    <w:rsid w:val="00C511E6"/>
    <w:rsid w:val="00C51317"/>
    <w:rsid w:val="00C51524"/>
    <w:rsid w:val="00C51F91"/>
    <w:rsid w:val="00C5238D"/>
    <w:rsid w:val="00C5274E"/>
    <w:rsid w:val="00C529E9"/>
    <w:rsid w:val="00C52FBB"/>
    <w:rsid w:val="00C53544"/>
    <w:rsid w:val="00C53742"/>
    <w:rsid w:val="00C53B50"/>
    <w:rsid w:val="00C5446C"/>
    <w:rsid w:val="00C54960"/>
    <w:rsid w:val="00C54B7A"/>
    <w:rsid w:val="00C5625E"/>
    <w:rsid w:val="00C5644E"/>
    <w:rsid w:val="00C56689"/>
    <w:rsid w:val="00C57C32"/>
    <w:rsid w:val="00C600FA"/>
    <w:rsid w:val="00C60590"/>
    <w:rsid w:val="00C6069B"/>
    <w:rsid w:val="00C606DF"/>
    <w:rsid w:val="00C60A54"/>
    <w:rsid w:val="00C60EB0"/>
    <w:rsid w:val="00C619C4"/>
    <w:rsid w:val="00C6227E"/>
    <w:rsid w:val="00C622A5"/>
    <w:rsid w:val="00C62D0B"/>
    <w:rsid w:val="00C63692"/>
    <w:rsid w:val="00C637A3"/>
    <w:rsid w:val="00C63BD9"/>
    <w:rsid w:val="00C63F4A"/>
    <w:rsid w:val="00C64241"/>
    <w:rsid w:val="00C64F41"/>
    <w:rsid w:val="00C658BB"/>
    <w:rsid w:val="00C65B93"/>
    <w:rsid w:val="00C66643"/>
    <w:rsid w:val="00C6729C"/>
    <w:rsid w:val="00C6778F"/>
    <w:rsid w:val="00C67D25"/>
    <w:rsid w:val="00C701BF"/>
    <w:rsid w:val="00C72193"/>
    <w:rsid w:val="00C73528"/>
    <w:rsid w:val="00C74337"/>
    <w:rsid w:val="00C74AFA"/>
    <w:rsid w:val="00C75262"/>
    <w:rsid w:val="00C75F98"/>
    <w:rsid w:val="00C7709A"/>
    <w:rsid w:val="00C775E4"/>
    <w:rsid w:val="00C80B2B"/>
    <w:rsid w:val="00C82349"/>
    <w:rsid w:val="00C831DF"/>
    <w:rsid w:val="00C83726"/>
    <w:rsid w:val="00C83B23"/>
    <w:rsid w:val="00C84BFD"/>
    <w:rsid w:val="00C859AB"/>
    <w:rsid w:val="00C85F77"/>
    <w:rsid w:val="00C85FB9"/>
    <w:rsid w:val="00C86196"/>
    <w:rsid w:val="00C86812"/>
    <w:rsid w:val="00C86A49"/>
    <w:rsid w:val="00C877B4"/>
    <w:rsid w:val="00C8791F"/>
    <w:rsid w:val="00C90E56"/>
    <w:rsid w:val="00C9211A"/>
    <w:rsid w:val="00C92695"/>
    <w:rsid w:val="00C928F3"/>
    <w:rsid w:val="00C92EA6"/>
    <w:rsid w:val="00C933B2"/>
    <w:rsid w:val="00C941A8"/>
    <w:rsid w:val="00C9422C"/>
    <w:rsid w:val="00C945D7"/>
    <w:rsid w:val="00C946F2"/>
    <w:rsid w:val="00C9505E"/>
    <w:rsid w:val="00C96C50"/>
    <w:rsid w:val="00C9717A"/>
    <w:rsid w:val="00C97D51"/>
    <w:rsid w:val="00C97F6A"/>
    <w:rsid w:val="00CA02B8"/>
    <w:rsid w:val="00CA0692"/>
    <w:rsid w:val="00CA0760"/>
    <w:rsid w:val="00CA0BE1"/>
    <w:rsid w:val="00CA1315"/>
    <w:rsid w:val="00CA1564"/>
    <w:rsid w:val="00CA29EC"/>
    <w:rsid w:val="00CA3A89"/>
    <w:rsid w:val="00CA4B1B"/>
    <w:rsid w:val="00CA4BBC"/>
    <w:rsid w:val="00CA4F86"/>
    <w:rsid w:val="00CA55E5"/>
    <w:rsid w:val="00CA6047"/>
    <w:rsid w:val="00CA70A9"/>
    <w:rsid w:val="00CA732F"/>
    <w:rsid w:val="00CB069C"/>
    <w:rsid w:val="00CB0E45"/>
    <w:rsid w:val="00CB1150"/>
    <w:rsid w:val="00CB1E14"/>
    <w:rsid w:val="00CB3ADD"/>
    <w:rsid w:val="00CB46E4"/>
    <w:rsid w:val="00CB4963"/>
    <w:rsid w:val="00CB4E4D"/>
    <w:rsid w:val="00CB5416"/>
    <w:rsid w:val="00CB59FC"/>
    <w:rsid w:val="00CB5FE6"/>
    <w:rsid w:val="00CB639C"/>
    <w:rsid w:val="00CB71B2"/>
    <w:rsid w:val="00CB771B"/>
    <w:rsid w:val="00CB7FC2"/>
    <w:rsid w:val="00CC029F"/>
    <w:rsid w:val="00CC0BAE"/>
    <w:rsid w:val="00CC103B"/>
    <w:rsid w:val="00CC10EE"/>
    <w:rsid w:val="00CC1718"/>
    <w:rsid w:val="00CC248C"/>
    <w:rsid w:val="00CC3018"/>
    <w:rsid w:val="00CC364E"/>
    <w:rsid w:val="00CC3796"/>
    <w:rsid w:val="00CC3FF1"/>
    <w:rsid w:val="00CC50C4"/>
    <w:rsid w:val="00CC551F"/>
    <w:rsid w:val="00CC5CD0"/>
    <w:rsid w:val="00CC6422"/>
    <w:rsid w:val="00CC711B"/>
    <w:rsid w:val="00CC7581"/>
    <w:rsid w:val="00CD031A"/>
    <w:rsid w:val="00CD06A6"/>
    <w:rsid w:val="00CD07FF"/>
    <w:rsid w:val="00CD0A87"/>
    <w:rsid w:val="00CD1B80"/>
    <w:rsid w:val="00CD1FD3"/>
    <w:rsid w:val="00CD207A"/>
    <w:rsid w:val="00CD297A"/>
    <w:rsid w:val="00CD29B3"/>
    <w:rsid w:val="00CD308A"/>
    <w:rsid w:val="00CD3FEC"/>
    <w:rsid w:val="00CD425A"/>
    <w:rsid w:val="00CD4421"/>
    <w:rsid w:val="00CD4973"/>
    <w:rsid w:val="00CD548C"/>
    <w:rsid w:val="00CD5A40"/>
    <w:rsid w:val="00CD6298"/>
    <w:rsid w:val="00CD6FD8"/>
    <w:rsid w:val="00CD785E"/>
    <w:rsid w:val="00CD7CA8"/>
    <w:rsid w:val="00CD7F5B"/>
    <w:rsid w:val="00CE0027"/>
    <w:rsid w:val="00CE0E3A"/>
    <w:rsid w:val="00CE1182"/>
    <w:rsid w:val="00CE1DD5"/>
    <w:rsid w:val="00CE23B0"/>
    <w:rsid w:val="00CE2A93"/>
    <w:rsid w:val="00CE2D18"/>
    <w:rsid w:val="00CE3629"/>
    <w:rsid w:val="00CE3ADE"/>
    <w:rsid w:val="00CE4021"/>
    <w:rsid w:val="00CE406E"/>
    <w:rsid w:val="00CE4C4B"/>
    <w:rsid w:val="00CE506F"/>
    <w:rsid w:val="00CE6DAE"/>
    <w:rsid w:val="00CE7B06"/>
    <w:rsid w:val="00CE7DB4"/>
    <w:rsid w:val="00CF0538"/>
    <w:rsid w:val="00CF09E6"/>
    <w:rsid w:val="00CF0B11"/>
    <w:rsid w:val="00CF1487"/>
    <w:rsid w:val="00CF1762"/>
    <w:rsid w:val="00CF19B5"/>
    <w:rsid w:val="00CF1C0D"/>
    <w:rsid w:val="00CF20D4"/>
    <w:rsid w:val="00CF36DC"/>
    <w:rsid w:val="00CF443B"/>
    <w:rsid w:val="00CF4B76"/>
    <w:rsid w:val="00CF4E8B"/>
    <w:rsid w:val="00CF64EE"/>
    <w:rsid w:val="00CF6D11"/>
    <w:rsid w:val="00CF6D19"/>
    <w:rsid w:val="00CF7388"/>
    <w:rsid w:val="00CF7762"/>
    <w:rsid w:val="00D007C0"/>
    <w:rsid w:val="00D01D97"/>
    <w:rsid w:val="00D0209D"/>
    <w:rsid w:val="00D021C4"/>
    <w:rsid w:val="00D0294E"/>
    <w:rsid w:val="00D02961"/>
    <w:rsid w:val="00D02AAD"/>
    <w:rsid w:val="00D03FD5"/>
    <w:rsid w:val="00D049B7"/>
    <w:rsid w:val="00D04C04"/>
    <w:rsid w:val="00D06508"/>
    <w:rsid w:val="00D06EDA"/>
    <w:rsid w:val="00D07AA8"/>
    <w:rsid w:val="00D07B51"/>
    <w:rsid w:val="00D10FF7"/>
    <w:rsid w:val="00D1134C"/>
    <w:rsid w:val="00D12A78"/>
    <w:rsid w:val="00D1340F"/>
    <w:rsid w:val="00D13BCE"/>
    <w:rsid w:val="00D14113"/>
    <w:rsid w:val="00D1499B"/>
    <w:rsid w:val="00D14B76"/>
    <w:rsid w:val="00D16E12"/>
    <w:rsid w:val="00D17852"/>
    <w:rsid w:val="00D20409"/>
    <w:rsid w:val="00D21057"/>
    <w:rsid w:val="00D2133A"/>
    <w:rsid w:val="00D21C31"/>
    <w:rsid w:val="00D228C0"/>
    <w:rsid w:val="00D23960"/>
    <w:rsid w:val="00D243BA"/>
    <w:rsid w:val="00D25761"/>
    <w:rsid w:val="00D26974"/>
    <w:rsid w:val="00D272DF"/>
    <w:rsid w:val="00D2771A"/>
    <w:rsid w:val="00D302DF"/>
    <w:rsid w:val="00D309AA"/>
    <w:rsid w:val="00D30A85"/>
    <w:rsid w:val="00D30EB9"/>
    <w:rsid w:val="00D31301"/>
    <w:rsid w:val="00D31C70"/>
    <w:rsid w:val="00D32A91"/>
    <w:rsid w:val="00D32B90"/>
    <w:rsid w:val="00D32CCD"/>
    <w:rsid w:val="00D33C57"/>
    <w:rsid w:val="00D37707"/>
    <w:rsid w:val="00D3792E"/>
    <w:rsid w:val="00D40911"/>
    <w:rsid w:val="00D41342"/>
    <w:rsid w:val="00D415D5"/>
    <w:rsid w:val="00D418AE"/>
    <w:rsid w:val="00D429D3"/>
    <w:rsid w:val="00D442DD"/>
    <w:rsid w:val="00D456AB"/>
    <w:rsid w:val="00D45700"/>
    <w:rsid w:val="00D4612D"/>
    <w:rsid w:val="00D464E8"/>
    <w:rsid w:val="00D466B4"/>
    <w:rsid w:val="00D46D07"/>
    <w:rsid w:val="00D478F8"/>
    <w:rsid w:val="00D5028F"/>
    <w:rsid w:val="00D50ADC"/>
    <w:rsid w:val="00D5145E"/>
    <w:rsid w:val="00D5161C"/>
    <w:rsid w:val="00D52032"/>
    <w:rsid w:val="00D529D8"/>
    <w:rsid w:val="00D52CDF"/>
    <w:rsid w:val="00D52FA6"/>
    <w:rsid w:val="00D54610"/>
    <w:rsid w:val="00D548BD"/>
    <w:rsid w:val="00D54F32"/>
    <w:rsid w:val="00D55AD5"/>
    <w:rsid w:val="00D55E12"/>
    <w:rsid w:val="00D5633A"/>
    <w:rsid w:val="00D60509"/>
    <w:rsid w:val="00D6065A"/>
    <w:rsid w:val="00D606F2"/>
    <w:rsid w:val="00D609AD"/>
    <w:rsid w:val="00D6127B"/>
    <w:rsid w:val="00D61A99"/>
    <w:rsid w:val="00D61C30"/>
    <w:rsid w:val="00D629E4"/>
    <w:rsid w:val="00D63601"/>
    <w:rsid w:val="00D63668"/>
    <w:rsid w:val="00D63D25"/>
    <w:rsid w:val="00D63D40"/>
    <w:rsid w:val="00D644C1"/>
    <w:rsid w:val="00D64CD9"/>
    <w:rsid w:val="00D66194"/>
    <w:rsid w:val="00D66247"/>
    <w:rsid w:val="00D66293"/>
    <w:rsid w:val="00D66BEB"/>
    <w:rsid w:val="00D673B2"/>
    <w:rsid w:val="00D675FC"/>
    <w:rsid w:val="00D67AAD"/>
    <w:rsid w:val="00D70304"/>
    <w:rsid w:val="00D70516"/>
    <w:rsid w:val="00D70E6B"/>
    <w:rsid w:val="00D72B0F"/>
    <w:rsid w:val="00D72E4B"/>
    <w:rsid w:val="00D72F36"/>
    <w:rsid w:val="00D72FE9"/>
    <w:rsid w:val="00D73410"/>
    <w:rsid w:val="00D738CA"/>
    <w:rsid w:val="00D73EB4"/>
    <w:rsid w:val="00D7445E"/>
    <w:rsid w:val="00D7478B"/>
    <w:rsid w:val="00D74CB5"/>
    <w:rsid w:val="00D75863"/>
    <w:rsid w:val="00D75998"/>
    <w:rsid w:val="00D75A5A"/>
    <w:rsid w:val="00D75DD3"/>
    <w:rsid w:val="00D76ACF"/>
    <w:rsid w:val="00D76B17"/>
    <w:rsid w:val="00D777A9"/>
    <w:rsid w:val="00D821E9"/>
    <w:rsid w:val="00D83148"/>
    <w:rsid w:val="00D842DF"/>
    <w:rsid w:val="00D84FD7"/>
    <w:rsid w:val="00D8549B"/>
    <w:rsid w:val="00D85857"/>
    <w:rsid w:val="00D85F0E"/>
    <w:rsid w:val="00D861FE"/>
    <w:rsid w:val="00D864A9"/>
    <w:rsid w:val="00D868D8"/>
    <w:rsid w:val="00D86CD7"/>
    <w:rsid w:val="00D877C8"/>
    <w:rsid w:val="00D878E7"/>
    <w:rsid w:val="00D87B7B"/>
    <w:rsid w:val="00D90236"/>
    <w:rsid w:val="00D907B2"/>
    <w:rsid w:val="00D916BC"/>
    <w:rsid w:val="00D937AB"/>
    <w:rsid w:val="00D93CF5"/>
    <w:rsid w:val="00D951BC"/>
    <w:rsid w:val="00D955ED"/>
    <w:rsid w:val="00D9670C"/>
    <w:rsid w:val="00D96796"/>
    <w:rsid w:val="00D9679D"/>
    <w:rsid w:val="00D96BF1"/>
    <w:rsid w:val="00D97503"/>
    <w:rsid w:val="00D97746"/>
    <w:rsid w:val="00DA002E"/>
    <w:rsid w:val="00DA0379"/>
    <w:rsid w:val="00DA096B"/>
    <w:rsid w:val="00DA0CFC"/>
    <w:rsid w:val="00DA135E"/>
    <w:rsid w:val="00DA2784"/>
    <w:rsid w:val="00DA3485"/>
    <w:rsid w:val="00DA3A3C"/>
    <w:rsid w:val="00DA3C63"/>
    <w:rsid w:val="00DA48DB"/>
    <w:rsid w:val="00DA4A8A"/>
    <w:rsid w:val="00DA5091"/>
    <w:rsid w:val="00DA52B6"/>
    <w:rsid w:val="00DA535D"/>
    <w:rsid w:val="00DA54DD"/>
    <w:rsid w:val="00DA73C3"/>
    <w:rsid w:val="00DA74E1"/>
    <w:rsid w:val="00DB0F57"/>
    <w:rsid w:val="00DB1895"/>
    <w:rsid w:val="00DB1A10"/>
    <w:rsid w:val="00DB1AAE"/>
    <w:rsid w:val="00DB1D1B"/>
    <w:rsid w:val="00DB256F"/>
    <w:rsid w:val="00DB2B8E"/>
    <w:rsid w:val="00DB3619"/>
    <w:rsid w:val="00DB37ED"/>
    <w:rsid w:val="00DB3E9F"/>
    <w:rsid w:val="00DB3FB6"/>
    <w:rsid w:val="00DB4FCC"/>
    <w:rsid w:val="00DB52A4"/>
    <w:rsid w:val="00DB5BCA"/>
    <w:rsid w:val="00DB5CC1"/>
    <w:rsid w:val="00DB62B0"/>
    <w:rsid w:val="00DB654E"/>
    <w:rsid w:val="00DB6B2F"/>
    <w:rsid w:val="00DB6BD2"/>
    <w:rsid w:val="00DB6F19"/>
    <w:rsid w:val="00DB75B1"/>
    <w:rsid w:val="00DB79B2"/>
    <w:rsid w:val="00DB7E26"/>
    <w:rsid w:val="00DC0225"/>
    <w:rsid w:val="00DC163E"/>
    <w:rsid w:val="00DC1CCE"/>
    <w:rsid w:val="00DC1DC1"/>
    <w:rsid w:val="00DC2692"/>
    <w:rsid w:val="00DC28DB"/>
    <w:rsid w:val="00DC325B"/>
    <w:rsid w:val="00DC3670"/>
    <w:rsid w:val="00DC3CDC"/>
    <w:rsid w:val="00DC47E8"/>
    <w:rsid w:val="00DC54E3"/>
    <w:rsid w:val="00DC5A9E"/>
    <w:rsid w:val="00DC5E8F"/>
    <w:rsid w:val="00DC6DB7"/>
    <w:rsid w:val="00DC7AD3"/>
    <w:rsid w:val="00DC7E17"/>
    <w:rsid w:val="00DD0058"/>
    <w:rsid w:val="00DD09A8"/>
    <w:rsid w:val="00DD0FE3"/>
    <w:rsid w:val="00DD1131"/>
    <w:rsid w:val="00DD1525"/>
    <w:rsid w:val="00DD1B45"/>
    <w:rsid w:val="00DD2287"/>
    <w:rsid w:val="00DD2537"/>
    <w:rsid w:val="00DD2A5E"/>
    <w:rsid w:val="00DD2E60"/>
    <w:rsid w:val="00DD3003"/>
    <w:rsid w:val="00DD30FE"/>
    <w:rsid w:val="00DD3358"/>
    <w:rsid w:val="00DD36B8"/>
    <w:rsid w:val="00DD38F5"/>
    <w:rsid w:val="00DD4D31"/>
    <w:rsid w:val="00DD5897"/>
    <w:rsid w:val="00DD73FD"/>
    <w:rsid w:val="00DE0532"/>
    <w:rsid w:val="00DE053A"/>
    <w:rsid w:val="00DE05F8"/>
    <w:rsid w:val="00DE0635"/>
    <w:rsid w:val="00DE07C9"/>
    <w:rsid w:val="00DE15C7"/>
    <w:rsid w:val="00DE202F"/>
    <w:rsid w:val="00DE2058"/>
    <w:rsid w:val="00DE2507"/>
    <w:rsid w:val="00DE2557"/>
    <w:rsid w:val="00DE2872"/>
    <w:rsid w:val="00DE2C6A"/>
    <w:rsid w:val="00DE2EC2"/>
    <w:rsid w:val="00DE3524"/>
    <w:rsid w:val="00DE3815"/>
    <w:rsid w:val="00DE4F69"/>
    <w:rsid w:val="00DE5572"/>
    <w:rsid w:val="00DE5E1E"/>
    <w:rsid w:val="00DE6F00"/>
    <w:rsid w:val="00DE7652"/>
    <w:rsid w:val="00DE7BE0"/>
    <w:rsid w:val="00DF056F"/>
    <w:rsid w:val="00DF0C6B"/>
    <w:rsid w:val="00DF1658"/>
    <w:rsid w:val="00DF2052"/>
    <w:rsid w:val="00DF2960"/>
    <w:rsid w:val="00DF2997"/>
    <w:rsid w:val="00DF2D94"/>
    <w:rsid w:val="00DF3BA1"/>
    <w:rsid w:val="00DF4E42"/>
    <w:rsid w:val="00DF580B"/>
    <w:rsid w:val="00DF6559"/>
    <w:rsid w:val="00DF756C"/>
    <w:rsid w:val="00DF77FC"/>
    <w:rsid w:val="00E00ABA"/>
    <w:rsid w:val="00E0172D"/>
    <w:rsid w:val="00E01A97"/>
    <w:rsid w:val="00E0335C"/>
    <w:rsid w:val="00E0377D"/>
    <w:rsid w:val="00E038ED"/>
    <w:rsid w:val="00E03A23"/>
    <w:rsid w:val="00E04057"/>
    <w:rsid w:val="00E04212"/>
    <w:rsid w:val="00E04DD2"/>
    <w:rsid w:val="00E0589F"/>
    <w:rsid w:val="00E100FF"/>
    <w:rsid w:val="00E1014B"/>
    <w:rsid w:val="00E10902"/>
    <w:rsid w:val="00E10C0B"/>
    <w:rsid w:val="00E1145E"/>
    <w:rsid w:val="00E116E6"/>
    <w:rsid w:val="00E137EF"/>
    <w:rsid w:val="00E1437A"/>
    <w:rsid w:val="00E144D0"/>
    <w:rsid w:val="00E14513"/>
    <w:rsid w:val="00E14576"/>
    <w:rsid w:val="00E145D6"/>
    <w:rsid w:val="00E148BB"/>
    <w:rsid w:val="00E14996"/>
    <w:rsid w:val="00E15112"/>
    <w:rsid w:val="00E15507"/>
    <w:rsid w:val="00E156C4"/>
    <w:rsid w:val="00E175EA"/>
    <w:rsid w:val="00E17E41"/>
    <w:rsid w:val="00E2027F"/>
    <w:rsid w:val="00E211FD"/>
    <w:rsid w:val="00E213FC"/>
    <w:rsid w:val="00E21447"/>
    <w:rsid w:val="00E21E37"/>
    <w:rsid w:val="00E2215F"/>
    <w:rsid w:val="00E22267"/>
    <w:rsid w:val="00E23154"/>
    <w:rsid w:val="00E23453"/>
    <w:rsid w:val="00E235C9"/>
    <w:rsid w:val="00E23D93"/>
    <w:rsid w:val="00E244AD"/>
    <w:rsid w:val="00E24527"/>
    <w:rsid w:val="00E24622"/>
    <w:rsid w:val="00E24E1B"/>
    <w:rsid w:val="00E24E51"/>
    <w:rsid w:val="00E25826"/>
    <w:rsid w:val="00E25C06"/>
    <w:rsid w:val="00E2604C"/>
    <w:rsid w:val="00E27326"/>
    <w:rsid w:val="00E27390"/>
    <w:rsid w:val="00E30B65"/>
    <w:rsid w:val="00E33225"/>
    <w:rsid w:val="00E337DA"/>
    <w:rsid w:val="00E33E51"/>
    <w:rsid w:val="00E33FA3"/>
    <w:rsid w:val="00E34537"/>
    <w:rsid w:val="00E34935"/>
    <w:rsid w:val="00E34F07"/>
    <w:rsid w:val="00E35265"/>
    <w:rsid w:val="00E3577E"/>
    <w:rsid w:val="00E3617D"/>
    <w:rsid w:val="00E36734"/>
    <w:rsid w:val="00E3691B"/>
    <w:rsid w:val="00E36F3A"/>
    <w:rsid w:val="00E36F62"/>
    <w:rsid w:val="00E3768D"/>
    <w:rsid w:val="00E40DE9"/>
    <w:rsid w:val="00E4120C"/>
    <w:rsid w:val="00E41A25"/>
    <w:rsid w:val="00E41C9B"/>
    <w:rsid w:val="00E424BF"/>
    <w:rsid w:val="00E42527"/>
    <w:rsid w:val="00E42E09"/>
    <w:rsid w:val="00E441DE"/>
    <w:rsid w:val="00E444FA"/>
    <w:rsid w:val="00E452EC"/>
    <w:rsid w:val="00E452F2"/>
    <w:rsid w:val="00E45E25"/>
    <w:rsid w:val="00E51499"/>
    <w:rsid w:val="00E51795"/>
    <w:rsid w:val="00E521AC"/>
    <w:rsid w:val="00E525C8"/>
    <w:rsid w:val="00E529AC"/>
    <w:rsid w:val="00E52DF8"/>
    <w:rsid w:val="00E52EEC"/>
    <w:rsid w:val="00E53A23"/>
    <w:rsid w:val="00E53D6A"/>
    <w:rsid w:val="00E54706"/>
    <w:rsid w:val="00E54900"/>
    <w:rsid w:val="00E54A8C"/>
    <w:rsid w:val="00E57121"/>
    <w:rsid w:val="00E600E2"/>
    <w:rsid w:val="00E6014E"/>
    <w:rsid w:val="00E61640"/>
    <w:rsid w:val="00E616FF"/>
    <w:rsid w:val="00E62FAE"/>
    <w:rsid w:val="00E64AE7"/>
    <w:rsid w:val="00E65049"/>
    <w:rsid w:val="00E65C03"/>
    <w:rsid w:val="00E70446"/>
    <w:rsid w:val="00E7109B"/>
    <w:rsid w:val="00E71CCA"/>
    <w:rsid w:val="00E71E82"/>
    <w:rsid w:val="00E7240D"/>
    <w:rsid w:val="00E724A0"/>
    <w:rsid w:val="00E7315B"/>
    <w:rsid w:val="00E739D6"/>
    <w:rsid w:val="00E73D0E"/>
    <w:rsid w:val="00E75286"/>
    <w:rsid w:val="00E778C9"/>
    <w:rsid w:val="00E8179F"/>
    <w:rsid w:val="00E82666"/>
    <w:rsid w:val="00E832C0"/>
    <w:rsid w:val="00E84039"/>
    <w:rsid w:val="00E84156"/>
    <w:rsid w:val="00E84306"/>
    <w:rsid w:val="00E84B3D"/>
    <w:rsid w:val="00E858D1"/>
    <w:rsid w:val="00E86255"/>
    <w:rsid w:val="00E86380"/>
    <w:rsid w:val="00E86D62"/>
    <w:rsid w:val="00E870E6"/>
    <w:rsid w:val="00E90429"/>
    <w:rsid w:val="00E90474"/>
    <w:rsid w:val="00E912C9"/>
    <w:rsid w:val="00E91577"/>
    <w:rsid w:val="00E9176B"/>
    <w:rsid w:val="00E91C2D"/>
    <w:rsid w:val="00E921D6"/>
    <w:rsid w:val="00E924AB"/>
    <w:rsid w:val="00E9307E"/>
    <w:rsid w:val="00E9360D"/>
    <w:rsid w:val="00E942D6"/>
    <w:rsid w:val="00E94CCC"/>
    <w:rsid w:val="00E94F69"/>
    <w:rsid w:val="00E958F4"/>
    <w:rsid w:val="00E95FE5"/>
    <w:rsid w:val="00E9671C"/>
    <w:rsid w:val="00E96B04"/>
    <w:rsid w:val="00E96E1C"/>
    <w:rsid w:val="00E9726D"/>
    <w:rsid w:val="00EA003F"/>
    <w:rsid w:val="00EA0A88"/>
    <w:rsid w:val="00EA0F9A"/>
    <w:rsid w:val="00EA1129"/>
    <w:rsid w:val="00EA2823"/>
    <w:rsid w:val="00EA286C"/>
    <w:rsid w:val="00EA3970"/>
    <w:rsid w:val="00EA3DC5"/>
    <w:rsid w:val="00EA450B"/>
    <w:rsid w:val="00EA4D3D"/>
    <w:rsid w:val="00EA61DB"/>
    <w:rsid w:val="00EA6465"/>
    <w:rsid w:val="00EA6C24"/>
    <w:rsid w:val="00EB1FBF"/>
    <w:rsid w:val="00EB2051"/>
    <w:rsid w:val="00EB2301"/>
    <w:rsid w:val="00EB2465"/>
    <w:rsid w:val="00EB250F"/>
    <w:rsid w:val="00EB2A7F"/>
    <w:rsid w:val="00EB2FD5"/>
    <w:rsid w:val="00EB30C3"/>
    <w:rsid w:val="00EB3808"/>
    <w:rsid w:val="00EB4479"/>
    <w:rsid w:val="00EB4E4E"/>
    <w:rsid w:val="00EB52F5"/>
    <w:rsid w:val="00EB69FD"/>
    <w:rsid w:val="00EB6E3B"/>
    <w:rsid w:val="00EB7670"/>
    <w:rsid w:val="00EC153F"/>
    <w:rsid w:val="00EC186B"/>
    <w:rsid w:val="00EC22E4"/>
    <w:rsid w:val="00EC2417"/>
    <w:rsid w:val="00EC2468"/>
    <w:rsid w:val="00EC2941"/>
    <w:rsid w:val="00EC3712"/>
    <w:rsid w:val="00EC3ACF"/>
    <w:rsid w:val="00EC3CCB"/>
    <w:rsid w:val="00EC429D"/>
    <w:rsid w:val="00EC4950"/>
    <w:rsid w:val="00EC5124"/>
    <w:rsid w:val="00EC53A0"/>
    <w:rsid w:val="00EC565C"/>
    <w:rsid w:val="00EC710F"/>
    <w:rsid w:val="00EC76AE"/>
    <w:rsid w:val="00EC7DDB"/>
    <w:rsid w:val="00EC7E54"/>
    <w:rsid w:val="00ED0E85"/>
    <w:rsid w:val="00ED220C"/>
    <w:rsid w:val="00ED3193"/>
    <w:rsid w:val="00ED36D5"/>
    <w:rsid w:val="00ED4C41"/>
    <w:rsid w:val="00ED5143"/>
    <w:rsid w:val="00ED561B"/>
    <w:rsid w:val="00ED79DA"/>
    <w:rsid w:val="00EE05E6"/>
    <w:rsid w:val="00EE16CA"/>
    <w:rsid w:val="00EE1872"/>
    <w:rsid w:val="00EE1C9C"/>
    <w:rsid w:val="00EE3239"/>
    <w:rsid w:val="00EE389B"/>
    <w:rsid w:val="00EE48E7"/>
    <w:rsid w:val="00EE4C6C"/>
    <w:rsid w:val="00EE4C6F"/>
    <w:rsid w:val="00EE4F4E"/>
    <w:rsid w:val="00EE51E0"/>
    <w:rsid w:val="00EE542A"/>
    <w:rsid w:val="00EE547C"/>
    <w:rsid w:val="00EE5A89"/>
    <w:rsid w:val="00EE5EA5"/>
    <w:rsid w:val="00EE6D88"/>
    <w:rsid w:val="00EE766E"/>
    <w:rsid w:val="00EE7D60"/>
    <w:rsid w:val="00EE7E4A"/>
    <w:rsid w:val="00EF0E58"/>
    <w:rsid w:val="00EF0FD5"/>
    <w:rsid w:val="00EF125C"/>
    <w:rsid w:val="00EF18A8"/>
    <w:rsid w:val="00EF1A95"/>
    <w:rsid w:val="00EF1E6E"/>
    <w:rsid w:val="00EF2488"/>
    <w:rsid w:val="00EF3C62"/>
    <w:rsid w:val="00EF536D"/>
    <w:rsid w:val="00EF572B"/>
    <w:rsid w:val="00EF5C05"/>
    <w:rsid w:val="00EF5DD8"/>
    <w:rsid w:val="00EF6A1E"/>
    <w:rsid w:val="00EF6E49"/>
    <w:rsid w:val="00EF71D5"/>
    <w:rsid w:val="00EF7207"/>
    <w:rsid w:val="00EF7C92"/>
    <w:rsid w:val="00F008A3"/>
    <w:rsid w:val="00F00C11"/>
    <w:rsid w:val="00F01A09"/>
    <w:rsid w:val="00F03737"/>
    <w:rsid w:val="00F03892"/>
    <w:rsid w:val="00F0419E"/>
    <w:rsid w:val="00F05035"/>
    <w:rsid w:val="00F0542C"/>
    <w:rsid w:val="00F05761"/>
    <w:rsid w:val="00F0582D"/>
    <w:rsid w:val="00F05C3D"/>
    <w:rsid w:val="00F06844"/>
    <w:rsid w:val="00F06BDC"/>
    <w:rsid w:val="00F06CDE"/>
    <w:rsid w:val="00F070A8"/>
    <w:rsid w:val="00F07891"/>
    <w:rsid w:val="00F07918"/>
    <w:rsid w:val="00F10204"/>
    <w:rsid w:val="00F11923"/>
    <w:rsid w:val="00F11C95"/>
    <w:rsid w:val="00F11CB0"/>
    <w:rsid w:val="00F11E3E"/>
    <w:rsid w:val="00F12040"/>
    <w:rsid w:val="00F1278D"/>
    <w:rsid w:val="00F12BEE"/>
    <w:rsid w:val="00F134CD"/>
    <w:rsid w:val="00F136C1"/>
    <w:rsid w:val="00F13B4D"/>
    <w:rsid w:val="00F13BA7"/>
    <w:rsid w:val="00F1479F"/>
    <w:rsid w:val="00F15408"/>
    <w:rsid w:val="00F1579D"/>
    <w:rsid w:val="00F15FDD"/>
    <w:rsid w:val="00F1669C"/>
    <w:rsid w:val="00F16E9D"/>
    <w:rsid w:val="00F170B6"/>
    <w:rsid w:val="00F17793"/>
    <w:rsid w:val="00F177A3"/>
    <w:rsid w:val="00F17C97"/>
    <w:rsid w:val="00F201AA"/>
    <w:rsid w:val="00F20431"/>
    <w:rsid w:val="00F20D5B"/>
    <w:rsid w:val="00F20DDC"/>
    <w:rsid w:val="00F223F6"/>
    <w:rsid w:val="00F232CC"/>
    <w:rsid w:val="00F23CC2"/>
    <w:rsid w:val="00F23F6B"/>
    <w:rsid w:val="00F244BF"/>
    <w:rsid w:val="00F246B6"/>
    <w:rsid w:val="00F24710"/>
    <w:rsid w:val="00F2758D"/>
    <w:rsid w:val="00F27799"/>
    <w:rsid w:val="00F27965"/>
    <w:rsid w:val="00F27C14"/>
    <w:rsid w:val="00F30B99"/>
    <w:rsid w:val="00F311B9"/>
    <w:rsid w:val="00F315C5"/>
    <w:rsid w:val="00F318A1"/>
    <w:rsid w:val="00F31C2F"/>
    <w:rsid w:val="00F31E05"/>
    <w:rsid w:val="00F31EF7"/>
    <w:rsid w:val="00F330C4"/>
    <w:rsid w:val="00F338D9"/>
    <w:rsid w:val="00F34933"/>
    <w:rsid w:val="00F349FF"/>
    <w:rsid w:val="00F35998"/>
    <w:rsid w:val="00F35CFB"/>
    <w:rsid w:val="00F35D20"/>
    <w:rsid w:val="00F361B2"/>
    <w:rsid w:val="00F36D63"/>
    <w:rsid w:val="00F37918"/>
    <w:rsid w:val="00F42049"/>
    <w:rsid w:val="00F42EE7"/>
    <w:rsid w:val="00F43579"/>
    <w:rsid w:val="00F445F9"/>
    <w:rsid w:val="00F44A40"/>
    <w:rsid w:val="00F44B04"/>
    <w:rsid w:val="00F456E2"/>
    <w:rsid w:val="00F45A42"/>
    <w:rsid w:val="00F4601A"/>
    <w:rsid w:val="00F50195"/>
    <w:rsid w:val="00F5049B"/>
    <w:rsid w:val="00F50C58"/>
    <w:rsid w:val="00F52451"/>
    <w:rsid w:val="00F525FE"/>
    <w:rsid w:val="00F52BAE"/>
    <w:rsid w:val="00F52BC0"/>
    <w:rsid w:val="00F531D6"/>
    <w:rsid w:val="00F5325D"/>
    <w:rsid w:val="00F5374C"/>
    <w:rsid w:val="00F5376E"/>
    <w:rsid w:val="00F53927"/>
    <w:rsid w:val="00F543AF"/>
    <w:rsid w:val="00F54E5F"/>
    <w:rsid w:val="00F54EAF"/>
    <w:rsid w:val="00F54FDF"/>
    <w:rsid w:val="00F54FF9"/>
    <w:rsid w:val="00F551D6"/>
    <w:rsid w:val="00F5549B"/>
    <w:rsid w:val="00F575C9"/>
    <w:rsid w:val="00F6093F"/>
    <w:rsid w:val="00F609FD"/>
    <w:rsid w:val="00F60A8C"/>
    <w:rsid w:val="00F60ABD"/>
    <w:rsid w:val="00F60DC8"/>
    <w:rsid w:val="00F610A7"/>
    <w:rsid w:val="00F6177B"/>
    <w:rsid w:val="00F61F1D"/>
    <w:rsid w:val="00F6340F"/>
    <w:rsid w:val="00F6445A"/>
    <w:rsid w:val="00F64950"/>
    <w:rsid w:val="00F64E4C"/>
    <w:rsid w:val="00F65F78"/>
    <w:rsid w:val="00F67C47"/>
    <w:rsid w:val="00F67D41"/>
    <w:rsid w:val="00F7006B"/>
    <w:rsid w:val="00F7071D"/>
    <w:rsid w:val="00F7077A"/>
    <w:rsid w:val="00F70ECF"/>
    <w:rsid w:val="00F710B8"/>
    <w:rsid w:val="00F714C6"/>
    <w:rsid w:val="00F716D9"/>
    <w:rsid w:val="00F71AA3"/>
    <w:rsid w:val="00F71B15"/>
    <w:rsid w:val="00F721DA"/>
    <w:rsid w:val="00F724E2"/>
    <w:rsid w:val="00F72536"/>
    <w:rsid w:val="00F72596"/>
    <w:rsid w:val="00F728A1"/>
    <w:rsid w:val="00F72A9A"/>
    <w:rsid w:val="00F73032"/>
    <w:rsid w:val="00F7343E"/>
    <w:rsid w:val="00F7348B"/>
    <w:rsid w:val="00F74141"/>
    <w:rsid w:val="00F74443"/>
    <w:rsid w:val="00F750DE"/>
    <w:rsid w:val="00F759F7"/>
    <w:rsid w:val="00F763DA"/>
    <w:rsid w:val="00F76486"/>
    <w:rsid w:val="00F76DFD"/>
    <w:rsid w:val="00F77482"/>
    <w:rsid w:val="00F77DFC"/>
    <w:rsid w:val="00F80132"/>
    <w:rsid w:val="00F80DA0"/>
    <w:rsid w:val="00F82BB8"/>
    <w:rsid w:val="00F83C45"/>
    <w:rsid w:val="00F84260"/>
    <w:rsid w:val="00F85459"/>
    <w:rsid w:val="00F85BF6"/>
    <w:rsid w:val="00F86674"/>
    <w:rsid w:val="00F874BB"/>
    <w:rsid w:val="00F87A77"/>
    <w:rsid w:val="00F87B3A"/>
    <w:rsid w:val="00F900A5"/>
    <w:rsid w:val="00F90938"/>
    <w:rsid w:val="00F91107"/>
    <w:rsid w:val="00F9159D"/>
    <w:rsid w:val="00F92847"/>
    <w:rsid w:val="00F929C7"/>
    <w:rsid w:val="00F92E8D"/>
    <w:rsid w:val="00F934F4"/>
    <w:rsid w:val="00F93B5A"/>
    <w:rsid w:val="00F93F75"/>
    <w:rsid w:val="00F946FA"/>
    <w:rsid w:val="00F94A43"/>
    <w:rsid w:val="00F95D5D"/>
    <w:rsid w:val="00F95F1E"/>
    <w:rsid w:val="00F961E1"/>
    <w:rsid w:val="00F968D6"/>
    <w:rsid w:val="00F96F43"/>
    <w:rsid w:val="00F96F54"/>
    <w:rsid w:val="00F971FF"/>
    <w:rsid w:val="00F97430"/>
    <w:rsid w:val="00F97925"/>
    <w:rsid w:val="00F97ABF"/>
    <w:rsid w:val="00F97F6D"/>
    <w:rsid w:val="00FA0703"/>
    <w:rsid w:val="00FA0C97"/>
    <w:rsid w:val="00FA0EBD"/>
    <w:rsid w:val="00FA12B0"/>
    <w:rsid w:val="00FA252C"/>
    <w:rsid w:val="00FA2FCC"/>
    <w:rsid w:val="00FA377C"/>
    <w:rsid w:val="00FA3B7B"/>
    <w:rsid w:val="00FA47AB"/>
    <w:rsid w:val="00FA51D7"/>
    <w:rsid w:val="00FA5A89"/>
    <w:rsid w:val="00FA5DC6"/>
    <w:rsid w:val="00FA6161"/>
    <w:rsid w:val="00FA6A90"/>
    <w:rsid w:val="00FA71CE"/>
    <w:rsid w:val="00FA77EE"/>
    <w:rsid w:val="00FB062D"/>
    <w:rsid w:val="00FB1B86"/>
    <w:rsid w:val="00FB1BD8"/>
    <w:rsid w:val="00FB208F"/>
    <w:rsid w:val="00FB2176"/>
    <w:rsid w:val="00FB2264"/>
    <w:rsid w:val="00FB2C99"/>
    <w:rsid w:val="00FB36AF"/>
    <w:rsid w:val="00FB4D86"/>
    <w:rsid w:val="00FB566D"/>
    <w:rsid w:val="00FB6632"/>
    <w:rsid w:val="00FB7465"/>
    <w:rsid w:val="00FB7B05"/>
    <w:rsid w:val="00FB7C39"/>
    <w:rsid w:val="00FC0F4F"/>
    <w:rsid w:val="00FC13F6"/>
    <w:rsid w:val="00FC1A54"/>
    <w:rsid w:val="00FC1CA9"/>
    <w:rsid w:val="00FC1FD6"/>
    <w:rsid w:val="00FC248E"/>
    <w:rsid w:val="00FC3C8F"/>
    <w:rsid w:val="00FC3FB7"/>
    <w:rsid w:val="00FC4465"/>
    <w:rsid w:val="00FC54BA"/>
    <w:rsid w:val="00FC5A18"/>
    <w:rsid w:val="00FC5A79"/>
    <w:rsid w:val="00FC630C"/>
    <w:rsid w:val="00FC6954"/>
    <w:rsid w:val="00FC6DB4"/>
    <w:rsid w:val="00FC6F2B"/>
    <w:rsid w:val="00FC745B"/>
    <w:rsid w:val="00FC7596"/>
    <w:rsid w:val="00FC7E70"/>
    <w:rsid w:val="00FD1209"/>
    <w:rsid w:val="00FD13A6"/>
    <w:rsid w:val="00FD13EC"/>
    <w:rsid w:val="00FD13EE"/>
    <w:rsid w:val="00FD19DB"/>
    <w:rsid w:val="00FD2B28"/>
    <w:rsid w:val="00FD2D02"/>
    <w:rsid w:val="00FD35E0"/>
    <w:rsid w:val="00FD48F5"/>
    <w:rsid w:val="00FD580F"/>
    <w:rsid w:val="00FD5BB6"/>
    <w:rsid w:val="00FD6648"/>
    <w:rsid w:val="00FD6A16"/>
    <w:rsid w:val="00FD6DF0"/>
    <w:rsid w:val="00FE340E"/>
    <w:rsid w:val="00FE3584"/>
    <w:rsid w:val="00FE3AD3"/>
    <w:rsid w:val="00FE4B10"/>
    <w:rsid w:val="00FE4E37"/>
    <w:rsid w:val="00FE554B"/>
    <w:rsid w:val="00FE5743"/>
    <w:rsid w:val="00FE5E99"/>
    <w:rsid w:val="00FE64CE"/>
    <w:rsid w:val="00FF0272"/>
    <w:rsid w:val="00FF09C2"/>
    <w:rsid w:val="00FF0B91"/>
    <w:rsid w:val="00FF11C0"/>
    <w:rsid w:val="00FF21A4"/>
    <w:rsid w:val="00FF222A"/>
    <w:rsid w:val="00FF288E"/>
    <w:rsid w:val="00FF4604"/>
    <w:rsid w:val="00FF4A4A"/>
    <w:rsid w:val="00FF4B72"/>
    <w:rsid w:val="00FF4BEF"/>
    <w:rsid w:val="00FF5053"/>
    <w:rsid w:val="00FF6159"/>
    <w:rsid w:val="00FF65B9"/>
    <w:rsid w:val="00FF6E5B"/>
    <w:rsid w:val="00FF6FF4"/>
    <w:rsid w:val="00FF705D"/>
    <w:rsid w:val="00FF7455"/>
    <w:rsid w:val="00FF748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C4B"/>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823A0"/>
    <w:rPr>
      <w:rFonts w:cs="Times New Roman"/>
      <w:color w:val="0000FF"/>
      <w:u w:val="single"/>
    </w:rPr>
  </w:style>
  <w:style w:type="paragraph" w:styleId="NormalWeb">
    <w:name w:val="Normal (Web)"/>
    <w:basedOn w:val="Normal"/>
    <w:uiPriority w:val="99"/>
    <w:rsid w:val="00BF406F"/>
    <w:pPr>
      <w:spacing w:before="100" w:beforeAutospacing="1" w:after="100" w:afterAutospacing="1"/>
    </w:pPr>
  </w:style>
  <w:style w:type="character" w:styleId="Emphasis">
    <w:name w:val="Emphasis"/>
    <w:basedOn w:val="DefaultParagraphFont"/>
    <w:uiPriority w:val="99"/>
    <w:qFormat/>
    <w:rsid w:val="00BF406F"/>
    <w:rPr>
      <w:rFonts w:cs="Times New Roman"/>
      <w:i/>
      <w:iCs/>
    </w:rPr>
  </w:style>
  <w:style w:type="character" w:customStyle="1" w:styleId="subhead">
    <w:name w:val="subhead"/>
    <w:basedOn w:val="DefaultParagraphFont"/>
    <w:uiPriority w:val="99"/>
    <w:rsid w:val="00BF406F"/>
    <w:rPr>
      <w:rFonts w:cs="Times New Roman"/>
    </w:rPr>
  </w:style>
  <w:style w:type="character" w:customStyle="1" w:styleId="headred">
    <w:name w:val="headred"/>
    <w:basedOn w:val="DefaultParagraphFont"/>
    <w:uiPriority w:val="99"/>
    <w:rsid w:val="00BF406F"/>
    <w:rPr>
      <w:rFonts w:cs="Times New Roman"/>
    </w:rPr>
  </w:style>
  <w:style w:type="character" w:customStyle="1" w:styleId="text">
    <w:name w:val="text"/>
    <w:basedOn w:val="DefaultParagraphFont"/>
    <w:uiPriority w:val="99"/>
    <w:rsid w:val="00BF406F"/>
    <w:rPr>
      <w:rFonts w:cs="Times New Roman"/>
    </w:rPr>
  </w:style>
  <w:style w:type="paragraph" w:customStyle="1" w:styleId="style11">
    <w:name w:val="style11"/>
    <w:basedOn w:val="Normal"/>
    <w:uiPriority w:val="99"/>
    <w:rsid w:val="00BF406F"/>
    <w:pPr>
      <w:spacing w:before="100" w:beforeAutospacing="1" w:after="100" w:afterAutospacing="1"/>
    </w:pPr>
  </w:style>
  <w:style w:type="character" w:styleId="Strong">
    <w:name w:val="Strong"/>
    <w:basedOn w:val="DefaultParagraphFont"/>
    <w:uiPriority w:val="99"/>
    <w:qFormat/>
    <w:locked/>
    <w:rsid w:val="003E464D"/>
    <w:rPr>
      <w:rFonts w:cs="Times New Roman"/>
      <w:b/>
      <w:bCs/>
    </w:rPr>
  </w:style>
  <w:style w:type="paragraph" w:styleId="BalloonText">
    <w:name w:val="Balloon Text"/>
    <w:basedOn w:val="Normal"/>
    <w:link w:val="BalloonTextChar"/>
    <w:uiPriority w:val="99"/>
    <w:semiHidden/>
    <w:rsid w:val="00044D2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44D29"/>
    <w:rPr>
      <w:rFonts w:ascii="Tahoma" w:hAnsi="Tahoma" w:cs="Tahoma"/>
      <w:sz w:val="16"/>
      <w:szCs w:val="16"/>
    </w:rPr>
  </w:style>
  <w:style w:type="character" w:styleId="FollowedHyperlink">
    <w:name w:val="FollowedHyperlink"/>
    <w:basedOn w:val="DefaultParagraphFont"/>
    <w:uiPriority w:val="99"/>
    <w:semiHidden/>
    <w:rsid w:val="00187846"/>
    <w:rPr>
      <w:rFonts w:cs="Times New Roman"/>
      <w:color w:val="800080"/>
      <w:u w:val="single"/>
    </w:rPr>
  </w:style>
  <w:style w:type="character" w:customStyle="1" w:styleId="headred1">
    <w:name w:val="headred1"/>
    <w:basedOn w:val="DefaultParagraphFont"/>
    <w:uiPriority w:val="99"/>
    <w:rsid w:val="00872694"/>
    <w:rPr>
      <w:rFonts w:cs="Times New Roman"/>
    </w:rPr>
  </w:style>
  <w:style w:type="paragraph" w:styleId="ListParagraph">
    <w:name w:val="List Paragraph"/>
    <w:basedOn w:val="Normal"/>
    <w:uiPriority w:val="99"/>
    <w:qFormat/>
    <w:rsid w:val="00872694"/>
    <w:pPr>
      <w:ind w:left="720"/>
      <w:contextualSpacing/>
    </w:pPr>
  </w:style>
  <w:style w:type="paragraph" w:styleId="Header">
    <w:name w:val="header"/>
    <w:basedOn w:val="Normal"/>
    <w:link w:val="HeaderChar"/>
    <w:uiPriority w:val="99"/>
    <w:semiHidden/>
    <w:pPr>
      <w:tabs>
        <w:tab w:val="center" w:pos="4680"/>
        <w:tab w:val="right" w:pos="9360"/>
      </w:tabs>
    </w:pPr>
  </w:style>
  <w:style w:type="character" w:customStyle="1" w:styleId="HeaderChar">
    <w:name w:val="Header Char"/>
    <w:basedOn w:val="DefaultParagraphFont"/>
    <w:link w:val="Header"/>
    <w:uiPriority w:val="99"/>
    <w:semiHidden/>
    <w:locked/>
    <w:rPr>
      <w:rFonts w:cs="Times New Roman"/>
      <w:sz w:val="24"/>
      <w:szCs w:val="24"/>
    </w:rPr>
  </w:style>
</w:styles>
</file>

<file path=word/webSettings.xml><?xml version="1.0" encoding="utf-8"?>
<w:webSettings xmlns:r="http://schemas.openxmlformats.org/officeDocument/2006/relationships" xmlns:w="http://schemas.openxmlformats.org/wordprocessingml/2006/main">
  <w:divs>
    <w:div w:id="1591232164">
      <w:marLeft w:val="0"/>
      <w:marRight w:val="0"/>
      <w:marTop w:val="0"/>
      <w:marBottom w:val="0"/>
      <w:divBdr>
        <w:top w:val="none" w:sz="0" w:space="0" w:color="auto"/>
        <w:left w:val="none" w:sz="0" w:space="0" w:color="auto"/>
        <w:bottom w:val="none" w:sz="0" w:space="0" w:color="auto"/>
        <w:right w:val="none" w:sz="0" w:space="0" w:color="auto"/>
      </w:divBdr>
    </w:div>
    <w:div w:id="1591232165">
      <w:marLeft w:val="0"/>
      <w:marRight w:val="0"/>
      <w:marTop w:val="0"/>
      <w:marBottom w:val="0"/>
      <w:divBdr>
        <w:top w:val="none" w:sz="0" w:space="0" w:color="auto"/>
        <w:left w:val="none" w:sz="0" w:space="0" w:color="auto"/>
        <w:bottom w:val="none" w:sz="0" w:space="0" w:color="auto"/>
        <w:right w:val="none" w:sz="0" w:space="0" w:color="auto"/>
      </w:divBdr>
    </w:div>
    <w:div w:id="1591232166">
      <w:marLeft w:val="0"/>
      <w:marRight w:val="0"/>
      <w:marTop w:val="0"/>
      <w:marBottom w:val="0"/>
      <w:divBdr>
        <w:top w:val="none" w:sz="0" w:space="0" w:color="auto"/>
        <w:left w:val="none" w:sz="0" w:space="0" w:color="auto"/>
        <w:bottom w:val="none" w:sz="0" w:space="0" w:color="auto"/>
        <w:right w:val="none" w:sz="0" w:space="0" w:color="auto"/>
      </w:divBdr>
    </w:div>
    <w:div w:id="1591232167">
      <w:marLeft w:val="0"/>
      <w:marRight w:val="0"/>
      <w:marTop w:val="0"/>
      <w:marBottom w:val="0"/>
      <w:divBdr>
        <w:top w:val="none" w:sz="0" w:space="0" w:color="auto"/>
        <w:left w:val="none" w:sz="0" w:space="0" w:color="auto"/>
        <w:bottom w:val="none" w:sz="0" w:space="0" w:color="auto"/>
        <w:right w:val="none" w:sz="0" w:space="0" w:color="auto"/>
      </w:divBdr>
    </w:div>
    <w:div w:id="15912321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tns.org/jkr_fellow.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tns.org/jkr_fellow_pay.html"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Pages>
  <Words>884</Words>
  <Characters>5043</Characters>
  <Application>Microsoft Office Outlook</Application>
  <DocSecurity>0</DocSecurity>
  <Lines>0</Lines>
  <Paragraphs>0</Paragraphs>
  <ScaleCrop>false</ScaleCrop>
  <Company>CTNS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 J</dc:title>
  <dc:subject/>
  <dc:creator>Melissa Moritz</dc:creator>
  <cp:keywords/>
  <dc:description/>
  <cp:lastModifiedBy>CTNS</cp:lastModifiedBy>
  <cp:revision>2</cp:revision>
  <cp:lastPrinted>2015-04-07T19:44:00Z</cp:lastPrinted>
  <dcterms:created xsi:type="dcterms:W3CDTF">2017-02-27T23:56:00Z</dcterms:created>
  <dcterms:modified xsi:type="dcterms:W3CDTF">2017-02-27T23:56:00Z</dcterms:modified>
</cp:coreProperties>
</file>